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F4" w:rsidRPr="008B36A5" w:rsidRDefault="007374F4">
      <w:pPr>
        <w:rPr>
          <w:rFonts w:ascii="Times New Roman" w:hAnsi="Times New Roman"/>
          <w:b/>
          <w:sz w:val="28"/>
        </w:rPr>
      </w:pPr>
      <w:r w:rsidRPr="008B36A5">
        <w:rPr>
          <w:rFonts w:ascii="Times New Roman" w:hAnsi="Times New Roman"/>
          <w:b/>
          <w:sz w:val="28"/>
        </w:rPr>
        <w:t>Общие сведения о проекте</w:t>
      </w:r>
    </w:p>
    <w:p w:rsidR="007374F4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Предмет: русский язык.</w:t>
      </w:r>
    </w:p>
    <w:p w:rsidR="007374F4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Класс: 2.</w:t>
      </w:r>
    </w:p>
    <w:p w:rsidR="007374F4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УМК начального образования: «Школа России»</w:t>
      </w:r>
    </w:p>
    <w:p w:rsidR="007374F4" w:rsidRDefault="007374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Программа по предмету</w:t>
      </w:r>
      <w:r w:rsidRPr="008B36A5">
        <w:rPr>
          <w:rFonts w:ascii="Times New Roman" w:hAnsi="Times New Roman"/>
          <w:sz w:val="28"/>
          <w:szCs w:val="28"/>
        </w:rPr>
        <w:t>: Канакина В. П. , Горецкий В. Г.   Русский язык. Учебник. 2 класс.  В 2 ч.  Ч. 1.</w:t>
      </w:r>
    </w:p>
    <w:p w:rsidR="007374F4" w:rsidRPr="004A5EB0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</w:t>
      </w:r>
      <w:r w:rsidRPr="008B36A5">
        <w:rPr>
          <w:rFonts w:ascii="Times New Roman" w:hAnsi="Times New Roman"/>
          <w:sz w:val="28"/>
        </w:rPr>
        <w:t>Канакина В. П.</w:t>
      </w:r>
      <w:r w:rsidRPr="008B36A5">
        <w:rPr>
          <w:rFonts w:ascii="Times New Roman" w:hAnsi="Times New Roman"/>
          <w:b/>
          <w:sz w:val="28"/>
        </w:rPr>
        <w:t xml:space="preserve">   </w:t>
      </w:r>
      <w:r w:rsidRPr="008B36A5">
        <w:rPr>
          <w:rFonts w:ascii="Times New Roman" w:hAnsi="Times New Roman"/>
          <w:sz w:val="28"/>
        </w:rPr>
        <w:t>Русский язык.  Рабочая тетрадь.  2 класс.  В 2 ч.  Ч. 1.</w:t>
      </w:r>
    </w:p>
    <w:p w:rsidR="007374F4" w:rsidRDefault="007374F4">
      <w:pPr>
        <w:rPr>
          <w:rFonts w:ascii="Times New Roman" w:hAnsi="Times New Roman"/>
          <w:sz w:val="28"/>
        </w:rPr>
      </w:pPr>
      <w:r w:rsidRPr="00EA14F0">
        <w:rPr>
          <w:rFonts w:ascii="Times New Roman" w:hAnsi="Times New Roman"/>
          <w:b/>
          <w:sz w:val="28"/>
        </w:rPr>
        <w:t>Исходный уровень знаний, умений и навыков учащихся по изучаемой теме</w:t>
      </w:r>
      <w:r>
        <w:rPr>
          <w:rFonts w:ascii="Times New Roman" w:hAnsi="Times New Roman"/>
          <w:sz w:val="28"/>
        </w:rPr>
        <w:t>.</w:t>
      </w:r>
    </w:p>
    <w:p w:rsidR="007374F4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Знают понятия «ударение», «лексическое значение слова», «синонимы»; способы определения количества слогов в слове; ударные и безударные слоги.</w:t>
      </w:r>
    </w:p>
    <w:p w:rsidR="007374F4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Умеют делить слова на слоги, находить ударные и безударные слоги, подбирать формы одного и того же слова.</w:t>
      </w:r>
    </w:p>
    <w:p w:rsidR="007374F4" w:rsidRDefault="007374F4">
      <w:pPr>
        <w:rPr>
          <w:rFonts w:ascii="Times New Roman" w:hAnsi="Times New Roman"/>
          <w:sz w:val="28"/>
        </w:rPr>
      </w:pPr>
      <w:r w:rsidRPr="00044EF4">
        <w:rPr>
          <w:rFonts w:ascii="Times New Roman" w:hAnsi="Times New Roman"/>
          <w:b/>
          <w:sz w:val="28"/>
        </w:rPr>
        <w:t>Тема урока</w:t>
      </w:r>
      <w:r>
        <w:rPr>
          <w:rFonts w:ascii="Times New Roman" w:hAnsi="Times New Roman"/>
          <w:sz w:val="28"/>
        </w:rPr>
        <w:t>: Как определить ударный слог.</w:t>
      </w:r>
    </w:p>
    <w:p w:rsidR="007374F4" w:rsidRDefault="007374F4">
      <w:pPr>
        <w:rPr>
          <w:rFonts w:ascii="Times New Roman" w:hAnsi="Times New Roman"/>
          <w:b/>
          <w:sz w:val="28"/>
        </w:rPr>
      </w:pPr>
      <w:r w:rsidRPr="00044EF4">
        <w:rPr>
          <w:rFonts w:ascii="Times New Roman" w:hAnsi="Times New Roman"/>
          <w:b/>
          <w:sz w:val="28"/>
        </w:rPr>
        <w:t>Задачи:</w:t>
      </w:r>
      <w:r>
        <w:rPr>
          <w:rFonts w:ascii="Times New Roman" w:hAnsi="Times New Roman"/>
          <w:b/>
          <w:sz w:val="28"/>
        </w:rPr>
        <w:t xml:space="preserve"> </w:t>
      </w:r>
    </w:p>
    <w:p w:rsidR="007374F4" w:rsidRDefault="007374F4" w:rsidP="004F68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Учащиеся </w:t>
      </w:r>
      <w:r w:rsidRPr="003A5F91">
        <w:rPr>
          <w:rFonts w:ascii="Times New Roman" w:hAnsi="Times New Roman"/>
          <w:sz w:val="28"/>
        </w:rPr>
        <w:t>узнают</w:t>
      </w:r>
      <w:r>
        <w:rPr>
          <w:rFonts w:ascii="Times New Roman" w:hAnsi="Times New Roman"/>
          <w:sz w:val="28"/>
        </w:rPr>
        <w:t xml:space="preserve"> о роли ударения:  различии с помощью ударения слов, одинаковых по написанию, но разных по значению; о подвижности русского ударения; о правописании безударных гласных в словах.</w:t>
      </w:r>
    </w:p>
    <w:p w:rsidR="007374F4" w:rsidRDefault="007374F4" w:rsidP="00CF28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научатся находить в словах ударный и безударный  слоги  и правильно ставить ударение, подбирать проверочные слова при написании безударных гласных в корне путем изменения формы слова; анализировать, делать выводы, сравнивать; строить речевые  высказывания на основе составления предложений и мини-сочинения; планировать учебное  сотрудничество при работе в парах; находить необходимую информацию при работе со словарем.</w:t>
      </w:r>
    </w:p>
    <w:p w:rsidR="007374F4" w:rsidRDefault="007374F4" w:rsidP="00F267CC">
      <w:pPr>
        <w:rPr>
          <w:rFonts w:ascii="Times New Roman" w:hAnsi="Times New Roman"/>
          <w:sz w:val="28"/>
        </w:rPr>
      </w:pPr>
    </w:p>
    <w:p w:rsidR="007374F4" w:rsidRDefault="007374F4" w:rsidP="00F26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Оборудование урока для учащихся: </w:t>
      </w:r>
      <w:r w:rsidRPr="00D44003">
        <w:rPr>
          <w:rFonts w:ascii="Times New Roman" w:hAnsi="Times New Roman"/>
          <w:sz w:val="28"/>
        </w:rPr>
        <w:t>учебники</w:t>
      </w:r>
      <w:r>
        <w:rPr>
          <w:rFonts w:ascii="Times New Roman" w:hAnsi="Times New Roman"/>
          <w:sz w:val="28"/>
        </w:rPr>
        <w:t>, тетради, нетбуки (переносной мобильный класс), приложение на электронном носителе</w:t>
      </w:r>
    </w:p>
    <w:p w:rsidR="007374F4" w:rsidRPr="00044EF4" w:rsidRDefault="007374F4" w:rsidP="00D4400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</w:t>
      </w:r>
      <w:r w:rsidRPr="00D44003">
        <w:rPr>
          <w:rFonts w:ascii="Times New Roman" w:hAnsi="Times New Roman"/>
          <w:b/>
          <w:sz w:val="28"/>
        </w:rPr>
        <w:t>для учителя:</w:t>
      </w:r>
      <w:r>
        <w:rPr>
          <w:rFonts w:ascii="Times New Roman" w:hAnsi="Times New Roman"/>
          <w:sz w:val="28"/>
        </w:rPr>
        <w:t xml:space="preserve"> карточка со словом «гвоздики», записи на доске, светофор, скрепки для самооценки, памятка для работы в  парах.</w:t>
      </w:r>
    </w:p>
    <w:p w:rsidR="007374F4" w:rsidRDefault="007374F4">
      <w:pPr>
        <w:rPr>
          <w:rFonts w:ascii="Times New Roman" w:hAnsi="Times New Roman"/>
          <w:b/>
          <w:sz w:val="28"/>
        </w:rPr>
      </w:pPr>
      <w:r w:rsidRPr="00044EF4">
        <w:rPr>
          <w:rFonts w:ascii="Times New Roman" w:hAnsi="Times New Roman"/>
          <w:b/>
          <w:sz w:val="28"/>
        </w:rPr>
        <w:t>План урока: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1.Орг.момент (самоопределение к деятельности) – 2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2.Актуализация знаний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Закрепление умения делить слова  на слоги – 2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2)Повторение изученного материала на основе составления мини-сочинения. – 9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3.Постановка учебной задачи, «открытие» роли ударения в словах.- 3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Закрепление умения правильно ставить ударение в словах на основе упр.103 с.69 – 5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5.Физкультминутка – 1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6.Самостоятельная работа по приложению на электронном носителе. Игра «Хитрое ударение» - 4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7.Закрепление способа изменения слов с безударной гласной на основе упр.105 с.70. – 8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8.Упражнение в правильной постановке ударения в словах в упр.106 с. 70 – 7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9.Рефлексия учебной деятельности – 2 мин.</w:t>
      </w:r>
    </w:p>
    <w:p w:rsidR="007374F4" w:rsidRDefault="007374F4" w:rsidP="00BB27C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10.Домашнее задание – 2 мин.</w:t>
      </w:r>
    </w:p>
    <w:p w:rsidR="007374F4" w:rsidRDefault="007374F4">
      <w:pPr>
        <w:rPr>
          <w:rFonts w:ascii="Times New Roman" w:hAnsi="Times New Roman"/>
          <w:b/>
          <w:sz w:val="28"/>
        </w:rPr>
      </w:pPr>
      <w:r w:rsidRPr="00044EF4">
        <w:rPr>
          <w:rFonts w:ascii="Times New Roman" w:hAnsi="Times New Roman"/>
          <w:b/>
          <w:sz w:val="28"/>
        </w:rPr>
        <w:t>Ход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74"/>
        <w:gridCol w:w="4469"/>
        <w:gridCol w:w="4281"/>
        <w:gridCol w:w="3462"/>
      </w:tblGrid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Этап урока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Деятельность учителя</w:t>
            </w: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Деятельность учащихся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Теоретическое обоснование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4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1.Орг.момент (самоопределение к деятельности)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 минуты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 Долгожданный дан звонок,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Начинается урок.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На уроке мы узнаем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Много нового сейчас,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Я желаю всем удачи.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За работу! В добрый час!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 Как вы думаете, ребята, какие качества нам понадобятся сегодня на уроке? Выберите из записанных на доске нужное для себя.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(на доске записано: внимание, умение общаться, хитрость, трудолюбие, наблюдательность, умение думать) </w:t>
            </w:r>
            <w:r w:rsidRPr="00C73072">
              <w:rPr>
                <w:rFonts w:ascii="Times New Roman" w:hAnsi="Times New Roman"/>
                <w:i/>
                <w:sz w:val="28"/>
              </w:rPr>
              <w:t>Приложение 1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Учащиеся выбирают и называют качества, необходимые для работы.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Включение учащихся в деятельность на личностном уровне.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2.Актуализация знаний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1) Закрепление умения делить слова  на слоги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 минуты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2)Повторение изученного материала на основе составления мини-сочинения.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9 минут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1)- А сейчас садятся за парты ребята, чьё имя состоит из трёх слогов; из двух слогов.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 Арина, как определить, сколько в слове слогов? 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2)- Посмотрите на слова, записанные на доске. Что мы можем сделать с этими словами?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(на доске слова: сентябрь, берёза, капуста, яблоко, дорога) </w:t>
            </w:r>
            <w:r w:rsidRPr="00C73072">
              <w:rPr>
                <w:rFonts w:ascii="Times New Roman" w:hAnsi="Times New Roman"/>
                <w:i/>
                <w:sz w:val="28"/>
              </w:rPr>
              <w:t>Приложение 2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-А что общего у всех этих слов? Почему они записаны в одну группу?(</w:t>
            </w:r>
            <w:r w:rsidRPr="00C73072">
              <w:rPr>
                <w:rFonts w:ascii="Times New Roman" w:hAnsi="Times New Roman"/>
                <w:i/>
                <w:sz w:val="28"/>
              </w:rPr>
              <w:t>словарные)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-Давайте составим с этими словами небольшое сочинение и запишем в тетради. Словарные  слова разделите на слоги, выделите орфограммы  и поставьте ударение.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-Прочитайте полученные сочинения соседу по парте и обсудите. Давайте повторим правила работы  в парах.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(повторение по памятке) </w:t>
            </w:r>
            <w:r w:rsidRPr="00C73072">
              <w:rPr>
                <w:rFonts w:ascii="Times New Roman" w:hAnsi="Times New Roman"/>
                <w:i/>
                <w:sz w:val="28"/>
              </w:rPr>
              <w:t>Приложение 3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-Как вам работалось в паре? У кого проходила работа дружно? Кто не пришёл к единому мнению?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Анализируют, садятся за парты.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Проговаривают способ определения количества слогов в слове.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Высказывают предположения: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-Разделить на слоги.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-Поставить ударение.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-Выделить орфограммы.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-Составить предложения.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Обобщают.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Принятие, удержание и выполнение учебной задачи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Умение составлять связный текст и записывать его.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Наступил сентябрь. У дороги стоит берёза. Я собираю пожелтевшие листочки для гербария. Мама убирает капусту. Папа собирает яблоки. Мы заняты работой.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Работа в парах.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познавательного логического УУД  через анализ своего имени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познавательного общеучебного УУД  построения речевого высказывания при воспроизведении способа определения количества слогов в слове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познавательного логического УУД  путем выдвижения гипотез(что можем сделать со словами)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волевой саморегуляции (регулятивные УУД)  через принятие, удержание и выполнение учебной задачи и познавательного общеучебного УУД  построения речевого высказывания на основе составления мини-сочинения.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коммуникативных УУД планирования учебного сотрудничества при работе в парах.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3.Постановка учебной задачи, «открытие» роли ударения в словах.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3 минуты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-А теперь, ребята, составьте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51.75pt;margin-top:5pt;width:60.05pt;height:22.2pt;z-index:251658240">
                  <v:textbox style="mso-next-textbox:#_x0000_s1026">
                    <w:txbxContent>
                      <w:p w:rsidR="007374F4" w:rsidRDefault="007374F4" w:rsidP="003279DF">
                        <w:pPr>
                          <w:jc w:val="center"/>
                        </w:pPr>
                        <w:r>
                          <w:t>гвоздики</w:t>
                        </w:r>
                      </w:p>
                    </w:txbxContent>
                  </v:textbox>
                </v:shape>
              </w:pict>
            </w:r>
            <w:r w:rsidRPr="00C73072">
              <w:rPr>
                <w:rFonts w:ascii="Times New Roman" w:hAnsi="Times New Roman"/>
                <w:sz w:val="28"/>
              </w:rPr>
              <w:t xml:space="preserve">предложение со словом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и запишите. Поставьте ударение в этом слове.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-Почему получились разные </w:t>
            </w:r>
            <w:r>
              <w:rPr>
                <w:rFonts w:ascii="Times New Roman" w:hAnsi="Times New Roman"/>
                <w:sz w:val="28"/>
              </w:rPr>
              <w:t xml:space="preserve">по значению </w:t>
            </w:r>
            <w:r w:rsidRPr="00C73072">
              <w:rPr>
                <w:rFonts w:ascii="Times New Roman" w:hAnsi="Times New Roman"/>
                <w:sz w:val="28"/>
              </w:rPr>
              <w:t>слова?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-Как вы думаете, о чём мы будем говорить на уроке?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-Почему так важно правильно поставить ударение?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-Молодцы! А давайте посмотрим, как об этом говорят учёные. Откройте учебники на с.69 и прочитайте правило.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-Умнички! Мы сейчас сделали новое открытие.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Составляют предложения.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В вазе стоят красные гвоздИки. Миша забивал в доску гвОздики</w:t>
            </w:r>
            <w:r w:rsidRPr="00C73072">
              <w:rPr>
                <w:rFonts w:ascii="Times New Roman" w:hAnsi="Times New Roman"/>
                <w:sz w:val="28"/>
              </w:rPr>
              <w:t>.)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Наблюдают, анализируют, проговаривают цель урока, совершают «открытие» и делают вывод.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Развитие познавательных действий «постановка и решение проблем» </w:t>
            </w:r>
          </w:p>
        </w:tc>
      </w:tr>
      <w:tr w:rsidR="007374F4" w:rsidRPr="00C73072" w:rsidTr="00C73072">
        <w:trPr>
          <w:trHeight w:val="2971"/>
        </w:trPr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4. Закрепление умения правильно ставить ударение в словах на основе упр.103 с.69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5 минут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коллективная работа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-А наше открытие мы должны подкрепить доказательством – для этого  выполним упражнение 103. Прочитайте задание. Что нужно сделать в этом упражнении?(</w:t>
            </w:r>
            <w:r w:rsidRPr="00C73072">
              <w:rPr>
                <w:rFonts w:ascii="Times New Roman" w:hAnsi="Times New Roman"/>
                <w:i/>
                <w:sz w:val="28"/>
              </w:rPr>
              <w:t>Правильно поставить ударение</w:t>
            </w:r>
            <w:r w:rsidRPr="00C73072">
              <w:rPr>
                <w:rFonts w:ascii="Times New Roman" w:hAnsi="Times New Roman"/>
                <w:sz w:val="28"/>
              </w:rPr>
              <w:t>). Выполняем по цепочке.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-Прочитайте первое предложение. На какой слог падает ударение в выделенном слове? Объясните значение этого слова.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дорогА – имеет ценность, вызывает приятные воспоминания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-Прочитайте второе предложение. На какой слог падает ударение в выделенном слове? Подберите синонимы к этому слову.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(дорОга – тропинка)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-</w:t>
            </w:r>
            <w:r w:rsidRPr="00C73072">
              <w:rPr>
                <w:rFonts w:ascii="Times New Roman" w:hAnsi="Times New Roman"/>
                <w:sz w:val="28"/>
              </w:rPr>
              <w:t>Прочитайте первое предложение из второй пары. На какой слог падает ударение в выделенном слове? Объясните значение этого слова.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(капЕль – падание с крыш, с деревьев тающего снега каплями)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-Прочитайте второе предложение. На какой слог падает ударение в выделенном слове? Подберите синонимы к этому слову.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(кАпель – маленькие  округлые частицы жидкости</w:t>
            </w:r>
            <w:r>
              <w:rPr>
                <w:rFonts w:ascii="Times New Roman" w:hAnsi="Times New Roman"/>
                <w:sz w:val="28"/>
              </w:rPr>
              <w:t>, их несколько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-Прочитайте первое предложение из третьей пары. На какой слог падает ударение в выделенном слове? Объясните значение этого слова.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(моЮ – то, что принадлежит мне)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 Прочитайте второе предложение. На какой слог падает ударение в выделенном слове? Объясните значение этого слова.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(мОю – делаю чистым, очищаю от грязи)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 Ребята, кому было трудно выполнять это упражнение? Что вызвало затруднения?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Осознанное чтение, правильная постановка ударения, лексическое значение выделенных слов.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Выполняют упражнение.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Рефлексия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коммуникативных УУД планирования учебного сотрудничества.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</w:rPr>
              <w:t>регулятивных</w:t>
            </w:r>
            <w:r w:rsidRPr="00C73072">
              <w:rPr>
                <w:rFonts w:ascii="Times New Roman" w:hAnsi="Times New Roman"/>
                <w:sz w:val="28"/>
              </w:rPr>
              <w:t xml:space="preserve"> УУД  посредством рефлексии контроля и оценки действия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5.Физкультминутка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1 минута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-А теперь встаньте тихо из-за парт. Физкультминутку проведёт Андрей Финоедов.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Проводят физкультминутку.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Раз- подняться, потянуться.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Два – согнуться, разогнуться.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Три – в ладоши три хлопка,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Головою три кивка.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На четыре – руки шире.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Пять – на месте пошагать.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Шесть – за парты тихо сесть</w:t>
            </w:r>
            <w:r w:rsidRPr="00C73072">
              <w:rPr>
                <w:rFonts w:ascii="Times New Roman" w:hAnsi="Times New Roman"/>
                <w:sz w:val="28"/>
              </w:rPr>
              <w:t>.)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самоопределения личностных УУД с помощью  ценностного отношения к здоровью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6.Самостоятельная работа по приложению на электронном носителе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Игра «Хитрое ударение»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4 минуты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 Согласны ещё проверить свои силы и поупражняться в постановке ударения?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-Я предлагаю вам работу по тренажеру – игру «Хитрое ударение». Откройте на компьютерах приложение, найдите игру и приступайте к работе.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Приложение 5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-Кто правильно выполнил всю работу? Кто допустил ошибки? Что вызвало затруднение?</w:t>
            </w: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Открывают игры, выполняют задания.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Рефлексия.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самоконтроля регулятивных УУД с помощью игры «Хитрое ударение»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</w:rPr>
              <w:t>регулятивных</w:t>
            </w:r>
            <w:r w:rsidRPr="00C73072">
              <w:rPr>
                <w:rFonts w:ascii="Times New Roman" w:hAnsi="Times New Roman"/>
                <w:sz w:val="28"/>
              </w:rPr>
              <w:t xml:space="preserve"> УУД  посредством рефлексии контроля и оценки действия.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7.Закрепление способа изменения слов с безударной гласной на основе упр.105 с.70.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8 минут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-Вы, ребята, отдохнули, и мы продолжаем работу. Прочитайте задание упражнения 105. Что нужно сделать?(</w:t>
            </w:r>
            <w:r w:rsidRPr="00C73072">
              <w:rPr>
                <w:rFonts w:ascii="Times New Roman" w:hAnsi="Times New Roman"/>
                <w:i/>
                <w:sz w:val="28"/>
              </w:rPr>
              <w:t>изменить каждое слово так, чтобы безударный слог стал ударным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-А как это можно сделать? Посмотрите внимательно на первую пару слов упражнения.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изменить слово так, чтобы обозначало несколько предметов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Если дети затрудняются ответить, то задаю наводящие вопросы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(-Прочитайте слова, которые записаны. Сколько предметов они обозначают? Прочитайте второе слово в первой паре слов. А сколько предметов оно обозначает?)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А) коллективно разбираем первые три слова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(кольцо – </w:t>
            </w:r>
            <w:r w:rsidRPr="00C73072">
              <w:rPr>
                <w:rFonts w:ascii="Times New Roman" w:hAnsi="Times New Roman"/>
                <w:i/>
                <w:sz w:val="28"/>
              </w:rPr>
              <w:t xml:space="preserve">кольца, </w:t>
            </w:r>
            <w:r w:rsidRPr="00C73072">
              <w:rPr>
                <w:rFonts w:ascii="Times New Roman" w:hAnsi="Times New Roman"/>
                <w:sz w:val="28"/>
              </w:rPr>
              <w:t xml:space="preserve">страна – </w:t>
            </w:r>
            <w:r w:rsidRPr="00C73072">
              <w:rPr>
                <w:rFonts w:ascii="Times New Roman" w:hAnsi="Times New Roman"/>
                <w:i/>
                <w:sz w:val="28"/>
              </w:rPr>
              <w:t>страны</w:t>
            </w:r>
            <w:r w:rsidRPr="00C73072">
              <w:rPr>
                <w:rFonts w:ascii="Times New Roman" w:hAnsi="Times New Roman"/>
                <w:sz w:val="28"/>
              </w:rPr>
              <w:t>, земля –</w:t>
            </w:r>
            <w:r w:rsidRPr="00C73072">
              <w:rPr>
                <w:rFonts w:ascii="Times New Roman" w:hAnsi="Times New Roman"/>
                <w:i/>
                <w:sz w:val="28"/>
              </w:rPr>
              <w:t xml:space="preserve"> земли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Б)-Кто уже понял, как нужно выполнять задание, может работать самостоятельно. На доске будет выполнять упражнение Миронов Максим.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-Посмотрите, свою работу вы выполнили работу так же, как и Максим? Какие слова вы записали иначе? Почему? Объясните.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-Посмотрите внимательно на пары слов, которые записали. Что интересного вы увидели?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ударение переходит с одного слога на другой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-Молодцы! Какие вы наблюдательные! А давайте посмотрим, как учёные нам говорят об этом. Прочитайте правило на с. 70.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-Правильно мы сделали вывод о подвижности ударения? Можно сказать, что мы тоже маленькие учёные? Конечно можно! Молодцы!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-Оцените свою работу с помощью светофора. </w:t>
            </w:r>
            <w:r w:rsidRPr="00C73072">
              <w:rPr>
                <w:rFonts w:ascii="Times New Roman" w:hAnsi="Times New Roman"/>
                <w:i/>
                <w:sz w:val="28"/>
              </w:rPr>
              <w:t>Приложение 6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Принятие, удержание и выполнение учебной задачи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Анализ, вывод.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Подбирают </w:t>
            </w:r>
            <w:r>
              <w:rPr>
                <w:rFonts w:ascii="Times New Roman" w:hAnsi="Times New Roman"/>
                <w:sz w:val="28"/>
              </w:rPr>
              <w:t>формы слова</w:t>
            </w:r>
            <w:r w:rsidRPr="00C7307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sz w:val="28"/>
              </w:rPr>
              <w:t>стоящие во множественном числе</w:t>
            </w:r>
            <w:r>
              <w:rPr>
                <w:rFonts w:ascii="Times New Roman" w:hAnsi="Times New Roman"/>
                <w:sz w:val="28"/>
              </w:rPr>
              <w:t>)</w:t>
            </w:r>
            <w:r w:rsidRPr="00C73072">
              <w:rPr>
                <w:rFonts w:ascii="Times New Roman" w:hAnsi="Times New Roman"/>
                <w:sz w:val="28"/>
              </w:rPr>
              <w:t>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Самостоятельная работа.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Сверка с образцом.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Умение наблюдать и аргументировать свою точку зрения.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Рефлексия.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логических познавательных УУД  с помощью подведения к способу действия.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контроля и взаимоконтроля регулятивных УУД в форме сличения способа действия и его результата с эталоном.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</w:rPr>
              <w:t>регулятивных</w:t>
            </w:r>
            <w:r w:rsidRPr="00C73072">
              <w:rPr>
                <w:rFonts w:ascii="Times New Roman" w:hAnsi="Times New Roman"/>
                <w:sz w:val="28"/>
              </w:rPr>
              <w:t xml:space="preserve"> УУД  посредством рефлексии контроля и оценки действия.</w:t>
            </w: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8.Упражнение в правильной постановке ударения в словах в упр.106 с. 70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7 минут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-А сейчас вам предстоит работа в парах над упражнением 106. Прочитайте задание. Что нужно сделать в этом упражнении?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(</w:t>
            </w:r>
            <w:r w:rsidRPr="00C73072">
              <w:rPr>
                <w:rFonts w:ascii="Times New Roman" w:hAnsi="Times New Roman"/>
                <w:i/>
                <w:sz w:val="28"/>
              </w:rPr>
              <w:t>прочитать слова друг другу по очереди, послушать, как их произносит одноклассник и проверить по орфоэпическому словарю</w:t>
            </w:r>
            <w:r w:rsidRPr="00C73072">
              <w:rPr>
                <w:rFonts w:ascii="Times New Roman" w:hAnsi="Times New Roman"/>
                <w:sz w:val="28"/>
              </w:rPr>
              <w:t>).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  Как вы будете выполнять задание? проверять своего товарища?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-Какие правила работы в парах вы применяли?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-Кто работал дружно?</w:t>
            </w: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Принятие, удержание и выполнение учебной задачи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Работа со словарём.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коммуникативных УУД планирования учебного сотрудничества через выполнение упр.106</w:t>
            </w:r>
            <w:r>
              <w:rPr>
                <w:rFonts w:ascii="Times New Roman" w:hAnsi="Times New Roman"/>
                <w:sz w:val="28"/>
              </w:rPr>
              <w:t xml:space="preserve"> в парах.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общеучебных познавательных УУД  поиска информации при работе со словарём.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9.Рефлексия учебной деятельности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 минуты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-Что нового вы узнали сегодня на уроке? Для чего нужно уметь правильно ставить ударение в словах? Какие качества вы сегодня применили на уроке? А какие были не нужны? (</w:t>
            </w:r>
            <w:r w:rsidRPr="00C73072">
              <w:rPr>
                <w:rFonts w:ascii="Times New Roman" w:hAnsi="Times New Roman"/>
                <w:i/>
                <w:sz w:val="28"/>
              </w:rPr>
              <w:t>хитрость</w:t>
            </w:r>
            <w:r w:rsidRPr="00C73072">
              <w:rPr>
                <w:rFonts w:ascii="Times New Roman" w:hAnsi="Times New Roman"/>
                <w:sz w:val="28"/>
              </w:rPr>
              <w:t>)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-Закончите предложения: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 Я научился…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 Я попробую…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 Было интересно…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   Было трудно…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C73072">
              <w:rPr>
                <w:rFonts w:ascii="Times New Roman" w:hAnsi="Times New Roman"/>
                <w:i/>
                <w:sz w:val="28"/>
              </w:rPr>
              <w:t>Приложение 7</w:t>
            </w: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Рефлексия.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смыслообразования личностных УУД через установление уч-ся значения результатов своей деятельности для удовлетворения своих потребностей.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</w:rPr>
              <w:t>регулятивных</w:t>
            </w:r>
            <w:r w:rsidRPr="00C73072">
              <w:rPr>
                <w:rFonts w:ascii="Times New Roman" w:hAnsi="Times New Roman"/>
                <w:sz w:val="28"/>
              </w:rPr>
              <w:t xml:space="preserve"> УУД  посредством рефлексии способов, контроля и оценки действия.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7374F4" w:rsidRPr="00C73072" w:rsidTr="00C73072">
        <w:tc>
          <w:tcPr>
            <w:tcW w:w="2574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10.Домашнее задание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2 минуты</w:t>
            </w:r>
          </w:p>
        </w:tc>
        <w:tc>
          <w:tcPr>
            <w:tcW w:w="4469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 xml:space="preserve">-Дома вам предстоит познакомиться с новым словом и определить его значение, а еще вы сможете потренироваться в постановке ударения в словах. Для  этого вы должны выполнить упражнение 104 на с. 69 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По желанию вы можете составить карточки-задания для одноклассников с предложениями, где встречаются слова одинаковые по написанию, но разные по значению.</w:t>
            </w:r>
          </w:p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81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Просмотр и выбор домашнего задания.</w:t>
            </w:r>
          </w:p>
        </w:tc>
        <w:tc>
          <w:tcPr>
            <w:tcW w:w="3462" w:type="dxa"/>
          </w:tcPr>
          <w:p w:rsidR="007374F4" w:rsidRPr="00C73072" w:rsidRDefault="007374F4" w:rsidP="00C730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73072">
              <w:rPr>
                <w:rFonts w:ascii="Times New Roman" w:hAnsi="Times New Roman"/>
                <w:sz w:val="28"/>
              </w:rPr>
              <w:t>Развитие общеучебных познавательных УУД  через поиск и выделение необходимой информации.</w:t>
            </w:r>
          </w:p>
        </w:tc>
      </w:tr>
    </w:tbl>
    <w:p w:rsidR="007374F4" w:rsidRDefault="007374F4">
      <w:pPr>
        <w:rPr>
          <w:rFonts w:ascii="Times New Roman" w:hAnsi="Times New Roman"/>
          <w:sz w:val="28"/>
        </w:rPr>
      </w:pPr>
    </w:p>
    <w:p w:rsidR="007374F4" w:rsidRDefault="007374F4" w:rsidP="00882233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1.</w:t>
      </w:r>
    </w:p>
    <w:p w:rsidR="007374F4" w:rsidRDefault="007374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Записи на доске:</w:t>
      </w:r>
    </w:p>
    <w:p w:rsidR="007374F4" w:rsidRDefault="007374F4">
      <w:pPr>
        <w:rPr>
          <w:rFonts w:ascii="Times New Roman" w:hAnsi="Times New Roman"/>
          <w:sz w:val="28"/>
        </w:rPr>
      </w:pPr>
    </w:p>
    <w:p w:rsidR="007374F4" w:rsidRDefault="007374F4">
      <w:pPr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ВНИМАНИЕ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ОБЩАТЬСЯ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ХИТРОСТЬ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ТРУДОЛЮБИЕ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НАБЛЮДАТЕЛЬНОСТЬ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ДУМАТЬ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F5102C">
      <w:pPr>
        <w:rPr>
          <w:rFonts w:ascii="Times New Roman" w:hAnsi="Times New Roman"/>
          <w:sz w:val="28"/>
        </w:rPr>
      </w:pPr>
    </w:p>
    <w:p w:rsidR="007374F4" w:rsidRDefault="007374F4" w:rsidP="00882233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2.</w:t>
      </w:r>
    </w:p>
    <w:p w:rsidR="007374F4" w:rsidRDefault="007374F4" w:rsidP="0088223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Записи на доске:</w:t>
      </w:r>
    </w:p>
    <w:p w:rsidR="007374F4" w:rsidRDefault="007374F4" w:rsidP="00882233">
      <w:pPr>
        <w:rPr>
          <w:rFonts w:ascii="Times New Roman" w:hAnsi="Times New Roman"/>
          <w:sz w:val="28"/>
        </w:rPr>
      </w:pPr>
    </w:p>
    <w:p w:rsidR="007374F4" w:rsidRDefault="007374F4" w:rsidP="00882233">
      <w:pPr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СЕНТЯБРЬ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ЯБЛОКО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ДОРОГА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КАПУСТА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БЕРЁЗА</w:t>
      </w: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882233">
      <w:pPr>
        <w:jc w:val="center"/>
        <w:rPr>
          <w:rFonts w:ascii="Times New Roman" w:hAnsi="Times New Roman"/>
          <w:sz w:val="28"/>
        </w:rPr>
      </w:pPr>
    </w:p>
    <w:p w:rsidR="007374F4" w:rsidRDefault="007374F4" w:rsidP="00F218C2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3.</w:t>
      </w:r>
    </w:p>
    <w:p w:rsidR="007374F4" w:rsidRPr="00F5102C" w:rsidRDefault="007374F4" w:rsidP="00347774">
      <w:pPr>
        <w:jc w:val="center"/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>Памятка работы в парах.</w:t>
      </w:r>
    </w:p>
    <w:p w:rsidR="007374F4" w:rsidRPr="00F5102C" w:rsidRDefault="007374F4" w:rsidP="00347774">
      <w:pPr>
        <w:jc w:val="center"/>
        <w:rPr>
          <w:rFonts w:ascii="Times New Roman" w:hAnsi="Times New Roman"/>
          <w:sz w:val="36"/>
        </w:rPr>
      </w:pP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>Работай  дружно: будь  внимательным  к  товарищу, вежливым.</w:t>
      </w: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 xml:space="preserve"> Не отвлекайся на посторонние дела, не мешай  себе и  другим.</w:t>
      </w: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>Слушай внимательно, если не согласен с мнением товарища, вежливо скажи ему об этом.</w:t>
      </w: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>Умей высказывать своё мнение и слушать мнение товарища.</w:t>
      </w: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 xml:space="preserve">Если что-то непонятно, спроси у товарища или учителя. </w:t>
      </w: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>Если товарищ затрудняется в выполнении задания, помоги ему.</w:t>
      </w:r>
    </w:p>
    <w:p w:rsidR="007374F4" w:rsidRPr="00F5102C" w:rsidRDefault="007374F4" w:rsidP="00347774">
      <w:pPr>
        <w:pStyle w:val="ListParagraph"/>
        <w:numPr>
          <w:ilvl w:val="0"/>
          <w:numId w:val="1"/>
        </w:numPr>
        <w:rPr>
          <w:rFonts w:ascii="Times New Roman" w:hAnsi="Times New Roman"/>
          <w:sz w:val="36"/>
        </w:rPr>
      </w:pPr>
      <w:r w:rsidRPr="00F5102C">
        <w:rPr>
          <w:rFonts w:ascii="Times New Roman" w:hAnsi="Times New Roman"/>
          <w:sz w:val="36"/>
        </w:rPr>
        <w:t>Говори спокойно, понятно.</w:t>
      </w: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4</w:t>
      </w:r>
    </w:p>
    <w:p w:rsidR="007374F4" w:rsidRDefault="007374F4" w:rsidP="00A0388F">
      <w:pPr>
        <w:jc w:val="right"/>
        <w:rPr>
          <w:rFonts w:ascii="Times New Roman" w:hAnsi="Times New Roman"/>
          <w:sz w:val="28"/>
        </w:rPr>
      </w:pPr>
    </w:p>
    <w:p w:rsidR="007374F4" w:rsidRDefault="007374F4" w:rsidP="00A0388F">
      <w:pPr>
        <w:jc w:val="right"/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_x0000_s1027" type="#_x0000_t202" style="position:absolute;margin-left:0;margin-top:0;width:378pt;height:284.25pt;z-index:251659264;mso-position-horizontal:center">
            <v:textbox>
              <w:txbxContent>
                <w:p w:rsidR="007374F4" w:rsidRDefault="007374F4">
                  <w:pPr>
                    <w:rPr>
                      <w:rFonts w:ascii="Times New Roman" w:hAnsi="Times New Roman"/>
                      <w:sz w:val="36"/>
                    </w:rPr>
                  </w:pPr>
                </w:p>
                <w:p w:rsidR="007374F4" w:rsidRDefault="007374F4" w:rsidP="00A0388F">
                  <w:pPr>
                    <w:jc w:val="center"/>
                    <w:rPr>
                      <w:rFonts w:ascii="Times New Roman" w:hAnsi="Times New Roman"/>
                      <w:sz w:val="96"/>
                    </w:rPr>
                  </w:pPr>
                </w:p>
                <w:p w:rsidR="007374F4" w:rsidRPr="00A0388F" w:rsidRDefault="007374F4" w:rsidP="00A0388F">
                  <w:pPr>
                    <w:jc w:val="center"/>
                    <w:rPr>
                      <w:rFonts w:ascii="Times New Roman" w:hAnsi="Times New Roman"/>
                      <w:sz w:val="96"/>
                    </w:rPr>
                  </w:pPr>
                  <w:r w:rsidRPr="00A0388F">
                    <w:rPr>
                      <w:rFonts w:ascii="Times New Roman" w:hAnsi="Times New Roman"/>
                      <w:sz w:val="96"/>
                    </w:rPr>
                    <w:t>ГВОЗДИКИ</w:t>
                  </w:r>
                </w:p>
              </w:txbxContent>
            </v:textbox>
          </v:shape>
        </w:pict>
      </w: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tabs>
          <w:tab w:val="left" w:pos="1137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374F4" w:rsidRDefault="007374F4" w:rsidP="00A0388F">
      <w:pPr>
        <w:tabs>
          <w:tab w:val="left" w:pos="11370"/>
        </w:tabs>
        <w:rPr>
          <w:rFonts w:ascii="Times New Roman" w:hAnsi="Times New Roman"/>
          <w:sz w:val="28"/>
        </w:rPr>
      </w:pPr>
    </w:p>
    <w:p w:rsidR="007374F4" w:rsidRDefault="007374F4" w:rsidP="00A0388F">
      <w:pPr>
        <w:tabs>
          <w:tab w:val="left" w:pos="11370"/>
        </w:tabs>
        <w:rPr>
          <w:rFonts w:ascii="Times New Roman" w:hAnsi="Times New Roman"/>
          <w:sz w:val="28"/>
        </w:rPr>
      </w:pPr>
    </w:p>
    <w:p w:rsidR="007374F4" w:rsidRDefault="007374F4" w:rsidP="00A0388F">
      <w:pPr>
        <w:tabs>
          <w:tab w:val="left" w:pos="11370"/>
        </w:tabs>
        <w:rPr>
          <w:rFonts w:ascii="Times New Roman" w:hAnsi="Times New Roman"/>
          <w:sz w:val="28"/>
        </w:rPr>
      </w:pPr>
    </w:p>
    <w:p w:rsidR="007374F4" w:rsidRDefault="007374F4" w:rsidP="00A0388F">
      <w:pPr>
        <w:jc w:val="right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8" type="#_x0000_t120" style="position:absolute;left:0;text-align:left;margin-left:268.8pt;margin-top:-45.3pt;width:142.5pt;height:146.25pt;z-index:251660288">
            <v:textbox>
              <w:txbxContent>
                <w:p w:rsidR="007374F4" w:rsidRDefault="007374F4" w:rsidP="00A17432">
                  <w:pPr>
                    <w:jc w:val="center"/>
                  </w:pPr>
                  <w:r>
                    <w:t>ЗАТРУДНЯЛСЯ ВЫПОЛНЯТЬ ЗАДАНИЕ</w:t>
                  </w:r>
                </w:p>
                <w:p w:rsidR="007374F4" w:rsidRDefault="007374F4" w:rsidP="00A17432">
                  <w:pPr>
                    <w:jc w:val="center"/>
                  </w:pPr>
                  <w:r>
                    <w:t>ДОПУСТИЛ ОШИБКИ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8"/>
        </w:rPr>
        <w:t>Приложение 6</w:t>
      </w:r>
    </w:p>
    <w:p w:rsidR="007374F4" w:rsidRDefault="007374F4" w:rsidP="00A0388F">
      <w:pPr>
        <w:tabs>
          <w:tab w:val="left" w:pos="11370"/>
        </w:tabs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_x0000_s1029" type="#_x0000_t120" style="position:absolute;margin-left:261.3pt;margin-top:24.4pt;width:159pt;height:148.5pt;z-index:251661312">
            <v:textbox>
              <w:txbxContent>
                <w:p w:rsidR="007374F4" w:rsidRDefault="007374F4" w:rsidP="00A17432">
                  <w:pPr>
                    <w:jc w:val="center"/>
                  </w:pPr>
                  <w:r>
                    <w:t>ЗАТРУДНЯЛСЯ ВЫПОЛНЯТЬ ЗАДАНИЕ</w:t>
                  </w:r>
                </w:p>
                <w:p w:rsidR="007374F4" w:rsidRDefault="007374F4" w:rsidP="00A17432">
                  <w:pPr>
                    <w:jc w:val="center"/>
                  </w:pPr>
                  <w:r>
                    <w:t>ВЫПОЛНИЛ БЕЗ ОШИБОК</w:t>
                  </w:r>
                </w:p>
              </w:txbxContent>
            </v:textbox>
          </v:shape>
        </w:pict>
      </w: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Pr="00A0388F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rPr>
          <w:rFonts w:ascii="Times New Roman" w:hAnsi="Times New Roman"/>
          <w:sz w:val="28"/>
        </w:rPr>
      </w:pPr>
    </w:p>
    <w:p w:rsidR="007374F4" w:rsidRDefault="007374F4" w:rsidP="00A0388F">
      <w:pPr>
        <w:tabs>
          <w:tab w:val="left" w:pos="5430"/>
        </w:tabs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_x0000_s1030" type="#_x0000_t120" style="position:absolute;margin-left:259.05pt;margin-top:16.1pt;width:161.25pt;height:155.25pt;z-index:251662336">
            <v:textbox>
              <w:txbxContent>
                <w:p w:rsidR="007374F4" w:rsidRDefault="007374F4" w:rsidP="00A17432">
                  <w:pPr>
                    <w:jc w:val="center"/>
                  </w:pPr>
                  <w:r>
                    <w:t>СМОСТОЯТЕЛЬНО ВЫПОЛНИЛ ЗАДАНИЕ</w:t>
                  </w:r>
                </w:p>
                <w:p w:rsidR="007374F4" w:rsidRDefault="007374F4" w:rsidP="00A17432">
                  <w:pPr>
                    <w:jc w:val="center"/>
                  </w:pPr>
                  <w:r>
                    <w:t>ВЫПОЛНИЛ БЕЗ ОШИБОК</w:t>
                  </w:r>
                </w:p>
                <w:p w:rsidR="007374F4" w:rsidRDefault="007374F4" w:rsidP="00A17432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8"/>
        </w:rPr>
        <w:tab/>
      </w:r>
    </w:p>
    <w:p w:rsidR="007374F4" w:rsidRDefault="007374F4" w:rsidP="00A0388F">
      <w:pPr>
        <w:tabs>
          <w:tab w:val="left" w:pos="5430"/>
        </w:tabs>
        <w:rPr>
          <w:rFonts w:ascii="Times New Roman" w:hAnsi="Times New Roman"/>
          <w:sz w:val="28"/>
        </w:rPr>
      </w:pPr>
    </w:p>
    <w:p w:rsidR="007374F4" w:rsidRDefault="007374F4" w:rsidP="00A17432">
      <w:pPr>
        <w:rPr>
          <w:rFonts w:ascii="Times New Roman" w:hAnsi="Times New Roman"/>
          <w:sz w:val="28"/>
        </w:rPr>
      </w:pPr>
    </w:p>
    <w:p w:rsidR="007374F4" w:rsidRDefault="007374F4" w:rsidP="00A17432">
      <w:pPr>
        <w:tabs>
          <w:tab w:val="left" w:pos="58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374F4" w:rsidRDefault="007374F4" w:rsidP="00A17432">
      <w:pPr>
        <w:tabs>
          <w:tab w:val="left" w:pos="5880"/>
        </w:tabs>
        <w:rPr>
          <w:rFonts w:ascii="Times New Roman" w:hAnsi="Times New Roman"/>
          <w:sz w:val="28"/>
        </w:rPr>
      </w:pPr>
    </w:p>
    <w:p w:rsidR="007374F4" w:rsidRDefault="007374F4" w:rsidP="00A17432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7374F4" w:rsidRDefault="007374F4" w:rsidP="00A17432">
      <w:pPr>
        <w:jc w:val="right"/>
        <w:rPr>
          <w:rFonts w:ascii="Times New Roman" w:hAnsi="Times New Roman"/>
          <w:sz w:val="28"/>
        </w:rPr>
      </w:pPr>
    </w:p>
    <w:p w:rsidR="007374F4" w:rsidRDefault="007374F4" w:rsidP="00A17432">
      <w:pPr>
        <w:jc w:val="center"/>
        <w:rPr>
          <w:rFonts w:ascii="Times New Roman" w:hAnsi="Times New Roman"/>
          <w:sz w:val="52"/>
        </w:rPr>
      </w:pPr>
    </w:p>
    <w:p w:rsidR="007374F4" w:rsidRPr="00F5102C" w:rsidRDefault="007374F4" w:rsidP="00A17432">
      <w:pPr>
        <w:jc w:val="center"/>
        <w:rPr>
          <w:rFonts w:ascii="Times New Roman" w:hAnsi="Times New Roman"/>
          <w:sz w:val="52"/>
        </w:rPr>
      </w:pPr>
      <w:r w:rsidRPr="00F5102C">
        <w:rPr>
          <w:rFonts w:ascii="Times New Roman" w:hAnsi="Times New Roman"/>
          <w:sz w:val="52"/>
        </w:rPr>
        <w:t>Я   НАУЧИЛСЯ  …</w:t>
      </w:r>
    </w:p>
    <w:p w:rsidR="007374F4" w:rsidRPr="00F5102C" w:rsidRDefault="007374F4" w:rsidP="00A17432">
      <w:pPr>
        <w:jc w:val="center"/>
        <w:rPr>
          <w:rFonts w:ascii="Times New Roman" w:hAnsi="Times New Roman"/>
          <w:sz w:val="52"/>
        </w:rPr>
      </w:pPr>
      <w:r w:rsidRPr="00F5102C">
        <w:rPr>
          <w:rFonts w:ascii="Times New Roman" w:hAnsi="Times New Roman"/>
          <w:sz w:val="52"/>
        </w:rPr>
        <w:t>Я   ПОПРОБУЮ …</w:t>
      </w:r>
    </w:p>
    <w:p w:rsidR="007374F4" w:rsidRPr="004A5EB0" w:rsidRDefault="007374F4" w:rsidP="00A17432">
      <w:pPr>
        <w:jc w:val="center"/>
        <w:rPr>
          <w:rFonts w:ascii="Times New Roman" w:hAnsi="Times New Roman"/>
          <w:sz w:val="52"/>
        </w:rPr>
      </w:pPr>
      <w:r w:rsidRPr="00F5102C">
        <w:rPr>
          <w:rFonts w:ascii="Times New Roman" w:hAnsi="Times New Roman"/>
          <w:sz w:val="52"/>
        </w:rPr>
        <w:t xml:space="preserve">БЫЛО  ИНТЕРЕСНО </w:t>
      </w:r>
      <w:r w:rsidRPr="004A5EB0">
        <w:rPr>
          <w:rFonts w:ascii="Times New Roman" w:hAnsi="Times New Roman"/>
          <w:sz w:val="52"/>
        </w:rPr>
        <w:t xml:space="preserve"> …</w:t>
      </w:r>
    </w:p>
    <w:p w:rsidR="007374F4" w:rsidRPr="00F5102C" w:rsidRDefault="007374F4" w:rsidP="00A17432">
      <w:pPr>
        <w:jc w:val="center"/>
        <w:rPr>
          <w:rFonts w:ascii="Times New Roman" w:hAnsi="Times New Roman"/>
          <w:sz w:val="52"/>
        </w:rPr>
      </w:pPr>
      <w:r w:rsidRPr="00F5102C">
        <w:rPr>
          <w:rFonts w:ascii="Times New Roman" w:hAnsi="Times New Roman"/>
          <w:sz w:val="52"/>
        </w:rPr>
        <w:t>БЫЛО  ТРУДНО …</w:t>
      </w:r>
    </w:p>
    <w:p w:rsidR="007374F4" w:rsidRPr="00A17432" w:rsidRDefault="007374F4" w:rsidP="00A17432">
      <w:pPr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</w:t>
      </w:r>
    </w:p>
    <w:p w:rsidR="007374F4" w:rsidRPr="00A17432" w:rsidRDefault="007374F4" w:rsidP="00A17432">
      <w:pPr>
        <w:tabs>
          <w:tab w:val="left" w:pos="5880"/>
        </w:tabs>
        <w:rPr>
          <w:rFonts w:ascii="Times New Roman" w:hAnsi="Times New Roman"/>
          <w:sz w:val="28"/>
        </w:rPr>
      </w:pPr>
    </w:p>
    <w:sectPr w:rsidR="007374F4" w:rsidRPr="00A17432" w:rsidSect="00F6031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4F4" w:rsidRDefault="007374F4" w:rsidP="00D2166D">
      <w:pPr>
        <w:spacing w:after="0" w:line="240" w:lineRule="auto"/>
      </w:pPr>
      <w:r>
        <w:separator/>
      </w:r>
    </w:p>
  </w:endnote>
  <w:endnote w:type="continuationSeparator" w:id="0">
    <w:p w:rsidR="007374F4" w:rsidRDefault="007374F4" w:rsidP="00D2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4F4" w:rsidRDefault="007374F4">
    <w:pPr>
      <w:pStyle w:val="Footer"/>
      <w:jc w:val="center"/>
    </w:pPr>
    <w:fldSimple w:instr=" PAGE   \* MERGEFORMAT ">
      <w:r>
        <w:rPr>
          <w:noProof/>
        </w:rPr>
        <w:t>18</w:t>
      </w:r>
    </w:fldSimple>
  </w:p>
  <w:p w:rsidR="007374F4" w:rsidRDefault="007374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4F4" w:rsidRDefault="007374F4" w:rsidP="00D2166D">
      <w:pPr>
        <w:spacing w:after="0" w:line="240" w:lineRule="auto"/>
      </w:pPr>
      <w:r>
        <w:separator/>
      </w:r>
    </w:p>
  </w:footnote>
  <w:footnote w:type="continuationSeparator" w:id="0">
    <w:p w:rsidR="007374F4" w:rsidRDefault="007374F4" w:rsidP="00D2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9FF"/>
    <w:multiLevelType w:val="hybridMultilevel"/>
    <w:tmpl w:val="A6F6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310"/>
    <w:rsid w:val="000002AA"/>
    <w:rsid w:val="00003C7F"/>
    <w:rsid w:val="00003D2E"/>
    <w:rsid w:val="000047DB"/>
    <w:rsid w:val="00004CB6"/>
    <w:rsid w:val="00004F81"/>
    <w:rsid w:val="00005417"/>
    <w:rsid w:val="00006C7D"/>
    <w:rsid w:val="00010B0E"/>
    <w:rsid w:val="0001116F"/>
    <w:rsid w:val="000114BA"/>
    <w:rsid w:val="00014048"/>
    <w:rsid w:val="000152BB"/>
    <w:rsid w:val="00015BC0"/>
    <w:rsid w:val="00020A7F"/>
    <w:rsid w:val="00021626"/>
    <w:rsid w:val="00021703"/>
    <w:rsid w:val="00024566"/>
    <w:rsid w:val="0002649A"/>
    <w:rsid w:val="00026C50"/>
    <w:rsid w:val="00031D95"/>
    <w:rsid w:val="000331B3"/>
    <w:rsid w:val="000333F9"/>
    <w:rsid w:val="00034611"/>
    <w:rsid w:val="00034A8A"/>
    <w:rsid w:val="00040465"/>
    <w:rsid w:val="00043146"/>
    <w:rsid w:val="0004436F"/>
    <w:rsid w:val="00044EF4"/>
    <w:rsid w:val="000453E3"/>
    <w:rsid w:val="000462AC"/>
    <w:rsid w:val="000474E8"/>
    <w:rsid w:val="00052904"/>
    <w:rsid w:val="00052EBA"/>
    <w:rsid w:val="0005446F"/>
    <w:rsid w:val="0005756D"/>
    <w:rsid w:val="00060BE6"/>
    <w:rsid w:val="00061F1F"/>
    <w:rsid w:val="000628DE"/>
    <w:rsid w:val="00064243"/>
    <w:rsid w:val="00065268"/>
    <w:rsid w:val="0006536D"/>
    <w:rsid w:val="00065A17"/>
    <w:rsid w:val="0006629A"/>
    <w:rsid w:val="00070053"/>
    <w:rsid w:val="00070E1A"/>
    <w:rsid w:val="000744EC"/>
    <w:rsid w:val="00080107"/>
    <w:rsid w:val="00081C34"/>
    <w:rsid w:val="00083A8B"/>
    <w:rsid w:val="00083D29"/>
    <w:rsid w:val="000840BC"/>
    <w:rsid w:val="00084AAA"/>
    <w:rsid w:val="00085C1D"/>
    <w:rsid w:val="000870AF"/>
    <w:rsid w:val="000900D2"/>
    <w:rsid w:val="000917E7"/>
    <w:rsid w:val="000938BF"/>
    <w:rsid w:val="000944E5"/>
    <w:rsid w:val="0009546E"/>
    <w:rsid w:val="000962BD"/>
    <w:rsid w:val="000A28C9"/>
    <w:rsid w:val="000A3F52"/>
    <w:rsid w:val="000A5084"/>
    <w:rsid w:val="000A5F63"/>
    <w:rsid w:val="000A6BB9"/>
    <w:rsid w:val="000A6D8B"/>
    <w:rsid w:val="000B0C28"/>
    <w:rsid w:val="000B1B0A"/>
    <w:rsid w:val="000B344C"/>
    <w:rsid w:val="000B3968"/>
    <w:rsid w:val="000B4C49"/>
    <w:rsid w:val="000B4EA6"/>
    <w:rsid w:val="000B711B"/>
    <w:rsid w:val="000C3DA8"/>
    <w:rsid w:val="000C4C7A"/>
    <w:rsid w:val="000C752A"/>
    <w:rsid w:val="000D22DB"/>
    <w:rsid w:val="000D29F4"/>
    <w:rsid w:val="000D2BFB"/>
    <w:rsid w:val="000D32C2"/>
    <w:rsid w:val="000D3E8A"/>
    <w:rsid w:val="000E08B8"/>
    <w:rsid w:val="000E1166"/>
    <w:rsid w:val="000E21DD"/>
    <w:rsid w:val="000E47AD"/>
    <w:rsid w:val="000E72AA"/>
    <w:rsid w:val="000E77E3"/>
    <w:rsid w:val="000F3BE0"/>
    <w:rsid w:val="000F4823"/>
    <w:rsid w:val="000F7B8E"/>
    <w:rsid w:val="000F7BAB"/>
    <w:rsid w:val="00100466"/>
    <w:rsid w:val="001010D4"/>
    <w:rsid w:val="001016CA"/>
    <w:rsid w:val="001024A5"/>
    <w:rsid w:val="001036AB"/>
    <w:rsid w:val="00104750"/>
    <w:rsid w:val="0010620F"/>
    <w:rsid w:val="00110010"/>
    <w:rsid w:val="00110974"/>
    <w:rsid w:val="001116A9"/>
    <w:rsid w:val="00113B78"/>
    <w:rsid w:val="001145AE"/>
    <w:rsid w:val="00116164"/>
    <w:rsid w:val="001170FB"/>
    <w:rsid w:val="0012148C"/>
    <w:rsid w:val="00122E48"/>
    <w:rsid w:val="00123059"/>
    <w:rsid w:val="0012665E"/>
    <w:rsid w:val="001267CE"/>
    <w:rsid w:val="00127DE6"/>
    <w:rsid w:val="00133E84"/>
    <w:rsid w:val="00135356"/>
    <w:rsid w:val="001353F6"/>
    <w:rsid w:val="00135B0D"/>
    <w:rsid w:val="0013602E"/>
    <w:rsid w:val="00142CDB"/>
    <w:rsid w:val="0014359D"/>
    <w:rsid w:val="0014780A"/>
    <w:rsid w:val="00160BB9"/>
    <w:rsid w:val="0016166A"/>
    <w:rsid w:val="001637BE"/>
    <w:rsid w:val="00164A5E"/>
    <w:rsid w:val="00170F5B"/>
    <w:rsid w:val="0017124E"/>
    <w:rsid w:val="00172AE4"/>
    <w:rsid w:val="001735A4"/>
    <w:rsid w:val="00180B13"/>
    <w:rsid w:val="001845E6"/>
    <w:rsid w:val="00184CC8"/>
    <w:rsid w:val="00185D16"/>
    <w:rsid w:val="0018632E"/>
    <w:rsid w:val="001902DA"/>
    <w:rsid w:val="001947BB"/>
    <w:rsid w:val="00194CFA"/>
    <w:rsid w:val="00194D1B"/>
    <w:rsid w:val="00195EED"/>
    <w:rsid w:val="00197876"/>
    <w:rsid w:val="001A297F"/>
    <w:rsid w:val="001A34CF"/>
    <w:rsid w:val="001A45D5"/>
    <w:rsid w:val="001A6A1D"/>
    <w:rsid w:val="001A6C64"/>
    <w:rsid w:val="001A7F1D"/>
    <w:rsid w:val="001B07DD"/>
    <w:rsid w:val="001B0BD2"/>
    <w:rsid w:val="001B21C9"/>
    <w:rsid w:val="001B59E6"/>
    <w:rsid w:val="001B5B8B"/>
    <w:rsid w:val="001B6CBC"/>
    <w:rsid w:val="001C3036"/>
    <w:rsid w:val="001C5FD1"/>
    <w:rsid w:val="001C7F03"/>
    <w:rsid w:val="001D1377"/>
    <w:rsid w:val="001D3033"/>
    <w:rsid w:val="001E2207"/>
    <w:rsid w:val="001E25B9"/>
    <w:rsid w:val="001E3090"/>
    <w:rsid w:val="001E3197"/>
    <w:rsid w:val="001E40D1"/>
    <w:rsid w:val="001E433A"/>
    <w:rsid w:val="001E5AFF"/>
    <w:rsid w:val="001F03E8"/>
    <w:rsid w:val="001F1665"/>
    <w:rsid w:val="001F2202"/>
    <w:rsid w:val="001F27C4"/>
    <w:rsid w:val="00200D54"/>
    <w:rsid w:val="00200D7A"/>
    <w:rsid w:val="002011D4"/>
    <w:rsid w:val="00201ACC"/>
    <w:rsid w:val="00204684"/>
    <w:rsid w:val="00205890"/>
    <w:rsid w:val="00205CB3"/>
    <w:rsid w:val="00205DA5"/>
    <w:rsid w:val="00206474"/>
    <w:rsid w:val="00207F2B"/>
    <w:rsid w:val="002103C0"/>
    <w:rsid w:val="0021453D"/>
    <w:rsid w:val="002172C4"/>
    <w:rsid w:val="00217406"/>
    <w:rsid w:val="0021741D"/>
    <w:rsid w:val="002207A2"/>
    <w:rsid w:val="002210D3"/>
    <w:rsid w:val="0022257B"/>
    <w:rsid w:val="00222B2F"/>
    <w:rsid w:val="002249ED"/>
    <w:rsid w:val="00224B37"/>
    <w:rsid w:val="002257C5"/>
    <w:rsid w:val="00225F87"/>
    <w:rsid w:val="0022766F"/>
    <w:rsid w:val="0023004D"/>
    <w:rsid w:val="00231477"/>
    <w:rsid w:val="002321C2"/>
    <w:rsid w:val="00232B1B"/>
    <w:rsid w:val="00232D43"/>
    <w:rsid w:val="002360C6"/>
    <w:rsid w:val="00236324"/>
    <w:rsid w:val="00240159"/>
    <w:rsid w:val="002409F3"/>
    <w:rsid w:val="00242955"/>
    <w:rsid w:val="00242EA3"/>
    <w:rsid w:val="00243F24"/>
    <w:rsid w:val="0024544C"/>
    <w:rsid w:val="002455B0"/>
    <w:rsid w:val="002459FB"/>
    <w:rsid w:val="00246873"/>
    <w:rsid w:val="002531BF"/>
    <w:rsid w:val="002551E8"/>
    <w:rsid w:val="002574B4"/>
    <w:rsid w:val="00257E2B"/>
    <w:rsid w:val="00262388"/>
    <w:rsid w:val="00262CA5"/>
    <w:rsid w:val="00263FDC"/>
    <w:rsid w:val="002642BE"/>
    <w:rsid w:val="0026493D"/>
    <w:rsid w:val="00266630"/>
    <w:rsid w:val="00271E1B"/>
    <w:rsid w:val="002722C5"/>
    <w:rsid w:val="002738C8"/>
    <w:rsid w:val="00275826"/>
    <w:rsid w:val="00277140"/>
    <w:rsid w:val="0028128C"/>
    <w:rsid w:val="0028162B"/>
    <w:rsid w:val="00282591"/>
    <w:rsid w:val="00282C3A"/>
    <w:rsid w:val="0028324C"/>
    <w:rsid w:val="00284BF6"/>
    <w:rsid w:val="0028638B"/>
    <w:rsid w:val="00286402"/>
    <w:rsid w:val="00286E16"/>
    <w:rsid w:val="0028749A"/>
    <w:rsid w:val="00287E34"/>
    <w:rsid w:val="002900FE"/>
    <w:rsid w:val="00290383"/>
    <w:rsid w:val="00292271"/>
    <w:rsid w:val="002928BD"/>
    <w:rsid w:val="00292DDA"/>
    <w:rsid w:val="00294DCE"/>
    <w:rsid w:val="00294FD6"/>
    <w:rsid w:val="002955EB"/>
    <w:rsid w:val="002956BE"/>
    <w:rsid w:val="0029608F"/>
    <w:rsid w:val="002962F6"/>
    <w:rsid w:val="002A270E"/>
    <w:rsid w:val="002A4686"/>
    <w:rsid w:val="002A6860"/>
    <w:rsid w:val="002B29D0"/>
    <w:rsid w:val="002B3186"/>
    <w:rsid w:val="002B5AE7"/>
    <w:rsid w:val="002B7289"/>
    <w:rsid w:val="002B7708"/>
    <w:rsid w:val="002C0719"/>
    <w:rsid w:val="002C286E"/>
    <w:rsid w:val="002C5302"/>
    <w:rsid w:val="002C61EA"/>
    <w:rsid w:val="002C6317"/>
    <w:rsid w:val="002C70B7"/>
    <w:rsid w:val="002C7128"/>
    <w:rsid w:val="002C77FB"/>
    <w:rsid w:val="002C79A9"/>
    <w:rsid w:val="002D2ACF"/>
    <w:rsid w:val="002E0164"/>
    <w:rsid w:val="002E064A"/>
    <w:rsid w:val="002E1CAD"/>
    <w:rsid w:val="002E2856"/>
    <w:rsid w:val="002E3A93"/>
    <w:rsid w:val="002E49DD"/>
    <w:rsid w:val="002E4F10"/>
    <w:rsid w:val="002E5915"/>
    <w:rsid w:val="002E6220"/>
    <w:rsid w:val="002E629F"/>
    <w:rsid w:val="002E6D67"/>
    <w:rsid w:val="002F0B01"/>
    <w:rsid w:val="002F0B9D"/>
    <w:rsid w:val="002F1796"/>
    <w:rsid w:val="002F23BA"/>
    <w:rsid w:val="002F2576"/>
    <w:rsid w:val="002F3237"/>
    <w:rsid w:val="002F49CA"/>
    <w:rsid w:val="002F4E58"/>
    <w:rsid w:val="003009DC"/>
    <w:rsid w:val="00301ADE"/>
    <w:rsid w:val="00302961"/>
    <w:rsid w:val="003035ED"/>
    <w:rsid w:val="00306E0A"/>
    <w:rsid w:val="00312ED6"/>
    <w:rsid w:val="00313B42"/>
    <w:rsid w:val="0031691D"/>
    <w:rsid w:val="0031769A"/>
    <w:rsid w:val="003178B5"/>
    <w:rsid w:val="00321EC2"/>
    <w:rsid w:val="00322711"/>
    <w:rsid w:val="00322DA8"/>
    <w:rsid w:val="00322EC3"/>
    <w:rsid w:val="003233BC"/>
    <w:rsid w:val="0032480F"/>
    <w:rsid w:val="00326109"/>
    <w:rsid w:val="00326D58"/>
    <w:rsid w:val="003271D0"/>
    <w:rsid w:val="00327289"/>
    <w:rsid w:val="003279DF"/>
    <w:rsid w:val="00330254"/>
    <w:rsid w:val="003314A5"/>
    <w:rsid w:val="00333E2F"/>
    <w:rsid w:val="00333FEB"/>
    <w:rsid w:val="0033519D"/>
    <w:rsid w:val="00336E1E"/>
    <w:rsid w:val="003372F8"/>
    <w:rsid w:val="00337FB3"/>
    <w:rsid w:val="00340CE1"/>
    <w:rsid w:val="003412DB"/>
    <w:rsid w:val="00341B33"/>
    <w:rsid w:val="00342031"/>
    <w:rsid w:val="00342448"/>
    <w:rsid w:val="0034444D"/>
    <w:rsid w:val="003446FC"/>
    <w:rsid w:val="00347774"/>
    <w:rsid w:val="003503CF"/>
    <w:rsid w:val="00353464"/>
    <w:rsid w:val="00353A6E"/>
    <w:rsid w:val="00354278"/>
    <w:rsid w:val="00354FF5"/>
    <w:rsid w:val="003574EF"/>
    <w:rsid w:val="00357A99"/>
    <w:rsid w:val="00360189"/>
    <w:rsid w:val="003603B0"/>
    <w:rsid w:val="00360471"/>
    <w:rsid w:val="003621CC"/>
    <w:rsid w:val="003622C8"/>
    <w:rsid w:val="00363F6B"/>
    <w:rsid w:val="0037063F"/>
    <w:rsid w:val="003728B7"/>
    <w:rsid w:val="00372958"/>
    <w:rsid w:val="00372DEE"/>
    <w:rsid w:val="00373184"/>
    <w:rsid w:val="0037330C"/>
    <w:rsid w:val="00374627"/>
    <w:rsid w:val="00377054"/>
    <w:rsid w:val="0037719F"/>
    <w:rsid w:val="0037779D"/>
    <w:rsid w:val="0037780D"/>
    <w:rsid w:val="0038086D"/>
    <w:rsid w:val="00383377"/>
    <w:rsid w:val="00383917"/>
    <w:rsid w:val="00383932"/>
    <w:rsid w:val="003846D5"/>
    <w:rsid w:val="00384987"/>
    <w:rsid w:val="00386280"/>
    <w:rsid w:val="00387422"/>
    <w:rsid w:val="00387785"/>
    <w:rsid w:val="00392119"/>
    <w:rsid w:val="003930FF"/>
    <w:rsid w:val="003935BA"/>
    <w:rsid w:val="00393976"/>
    <w:rsid w:val="00395345"/>
    <w:rsid w:val="003979DF"/>
    <w:rsid w:val="003A017F"/>
    <w:rsid w:val="003A06BE"/>
    <w:rsid w:val="003A21C5"/>
    <w:rsid w:val="003A2B9F"/>
    <w:rsid w:val="003A3A99"/>
    <w:rsid w:val="003A4ADD"/>
    <w:rsid w:val="003A5E00"/>
    <w:rsid w:val="003A5F91"/>
    <w:rsid w:val="003A67B8"/>
    <w:rsid w:val="003B2802"/>
    <w:rsid w:val="003B58F0"/>
    <w:rsid w:val="003B6799"/>
    <w:rsid w:val="003B7186"/>
    <w:rsid w:val="003B7BA2"/>
    <w:rsid w:val="003C0E23"/>
    <w:rsid w:val="003C150D"/>
    <w:rsid w:val="003C21DE"/>
    <w:rsid w:val="003C3894"/>
    <w:rsid w:val="003C533A"/>
    <w:rsid w:val="003C550D"/>
    <w:rsid w:val="003C555F"/>
    <w:rsid w:val="003D0020"/>
    <w:rsid w:val="003D0EE0"/>
    <w:rsid w:val="003D1447"/>
    <w:rsid w:val="003D2130"/>
    <w:rsid w:val="003D3B82"/>
    <w:rsid w:val="003D446F"/>
    <w:rsid w:val="003D558D"/>
    <w:rsid w:val="003D62D8"/>
    <w:rsid w:val="003E055D"/>
    <w:rsid w:val="003E0CF0"/>
    <w:rsid w:val="003E12F0"/>
    <w:rsid w:val="003E198E"/>
    <w:rsid w:val="003E2E86"/>
    <w:rsid w:val="003E45DC"/>
    <w:rsid w:val="003E4805"/>
    <w:rsid w:val="003E4816"/>
    <w:rsid w:val="003E5B23"/>
    <w:rsid w:val="003F068F"/>
    <w:rsid w:val="003F4558"/>
    <w:rsid w:val="003F4EB1"/>
    <w:rsid w:val="003F5DDB"/>
    <w:rsid w:val="003F60E6"/>
    <w:rsid w:val="003F658C"/>
    <w:rsid w:val="003F663E"/>
    <w:rsid w:val="00400110"/>
    <w:rsid w:val="004012CC"/>
    <w:rsid w:val="00401DB7"/>
    <w:rsid w:val="004025B1"/>
    <w:rsid w:val="004050E6"/>
    <w:rsid w:val="0040573C"/>
    <w:rsid w:val="004066AD"/>
    <w:rsid w:val="00406DC1"/>
    <w:rsid w:val="00413604"/>
    <w:rsid w:val="00414674"/>
    <w:rsid w:val="004164E0"/>
    <w:rsid w:val="00417068"/>
    <w:rsid w:val="0042079A"/>
    <w:rsid w:val="00420CAB"/>
    <w:rsid w:val="004220B9"/>
    <w:rsid w:val="00423B35"/>
    <w:rsid w:val="004242D5"/>
    <w:rsid w:val="0042572D"/>
    <w:rsid w:val="0043771F"/>
    <w:rsid w:val="00437BB9"/>
    <w:rsid w:val="004437DD"/>
    <w:rsid w:val="004453BF"/>
    <w:rsid w:val="00447223"/>
    <w:rsid w:val="00450020"/>
    <w:rsid w:val="004563C0"/>
    <w:rsid w:val="004565E7"/>
    <w:rsid w:val="00457D90"/>
    <w:rsid w:val="004644BF"/>
    <w:rsid w:val="00466250"/>
    <w:rsid w:val="004668F0"/>
    <w:rsid w:val="00470131"/>
    <w:rsid w:val="00470C6F"/>
    <w:rsid w:val="0047140D"/>
    <w:rsid w:val="004719C8"/>
    <w:rsid w:val="0047217B"/>
    <w:rsid w:val="0047217E"/>
    <w:rsid w:val="00473B26"/>
    <w:rsid w:val="00475684"/>
    <w:rsid w:val="00477A68"/>
    <w:rsid w:val="0048202A"/>
    <w:rsid w:val="00483D48"/>
    <w:rsid w:val="004842B7"/>
    <w:rsid w:val="0048494D"/>
    <w:rsid w:val="00485680"/>
    <w:rsid w:val="00485E5B"/>
    <w:rsid w:val="00490B93"/>
    <w:rsid w:val="00491373"/>
    <w:rsid w:val="00492EE2"/>
    <w:rsid w:val="004934A1"/>
    <w:rsid w:val="004940AF"/>
    <w:rsid w:val="00494133"/>
    <w:rsid w:val="00494C64"/>
    <w:rsid w:val="00494D2B"/>
    <w:rsid w:val="00496102"/>
    <w:rsid w:val="004965E3"/>
    <w:rsid w:val="004978E2"/>
    <w:rsid w:val="004A4E95"/>
    <w:rsid w:val="004A4FE4"/>
    <w:rsid w:val="004A5EB0"/>
    <w:rsid w:val="004A6462"/>
    <w:rsid w:val="004B218A"/>
    <w:rsid w:val="004B264F"/>
    <w:rsid w:val="004B4035"/>
    <w:rsid w:val="004B43D8"/>
    <w:rsid w:val="004B462A"/>
    <w:rsid w:val="004B63EB"/>
    <w:rsid w:val="004B67E6"/>
    <w:rsid w:val="004C0D0D"/>
    <w:rsid w:val="004C0E6C"/>
    <w:rsid w:val="004C104B"/>
    <w:rsid w:val="004C19AA"/>
    <w:rsid w:val="004C1CFA"/>
    <w:rsid w:val="004C1F2E"/>
    <w:rsid w:val="004C2097"/>
    <w:rsid w:val="004C3253"/>
    <w:rsid w:val="004C4B3B"/>
    <w:rsid w:val="004C4B80"/>
    <w:rsid w:val="004C52C0"/>
    <w:rsid w:val="004C6DAA"/>
    <w:rsid w:val="004C73C8"/>
    <w:rsid w:val="004D0B19"/>
    <w:rsid w:val="004D0E2C"/>
    <w:rsid w:val="004D11BF"/>
    <w:rsid w:val="004D2805"/>
    <w:rsid w:val="004D683B"/>
    <w:rsid w:val="004D7E61"/>
    <w:rsid w:val="004E1372"/>
    <w:rsid w:val="004E1F30"/>
    <w:rsid w:val="004E22BA"/>
    <w:rsid w:val="004E391A"/>
    <w:rsid w:val="004E4394"/>
    <w:rsid w:val="004E4BC6"/>
    <w:rsid w:val="004E5BAA"/>
    <w:rsid w:val="004E6023"/>
    <w:rsid w:val="004F028A"/>
    <w:rsid w:val="004F09CD"/>
    <w:rsid w:val="004F0F4A"/>
    <w:rsid w:val="004F25E9"/>
    <w:rsid w:val="004F35B7"/>
    <w:rsid w:val="004F44D2"/>
    <w:rsid w:val="004F6736"/>
    <w:rsid w:val="004F685F"/>
    <w:rsid w:val="00503B80"/>
    <w:rsid w:val="005049B2"/>
    <w:rsid w:val="0051002F"/>
    <w:rsid w:val="005104EF"/>
    <w:rsid w:val="005106EC"/>
    <w:rsid w:val="00511307"/>
    <w:rsid w:val="005158D1"/>
    <w:rsid w:val="00517E69"/>
    <w:rsid w:val="00520726"/>
    <w:rsid w:val="00521268"/>
    <w:rsid w:val="0052204F"/>
    <w:rsid w:val="00522898"/>
    <w:rsid w:val="005229BD"/>
    <w:rsid w:val="00523ABB"/>
    <w:rsid w:val="00526522"/>
    <w:rsid w:val="0053015F"/>
    <w:rsid w:val="0053471A"/>
    <w:rsid w:val="005347CF"/>
    <w:rsid w:val="0053519D"/>
    <w:rsid w:val="0053684C"/>
    <w:rsid w:val="005412AD"/>
    <w:rsid w:val="00542A09"/>
    <w:rsid w:val="00545DDC"/>
    <w:rsid w:val="00550817"/>
    <w:rsid w:val="00552C0F"/>
    <w:rsid w:val="00552CA3"/>
    <w:rsid w:val="0055507D"/>
    <w:rsid w:val="00555366"/>
    <w:rsid w:val="00556ECA"/>
    <w:rsid w:val="00560CDF"/>
    <w:rsid w:val="00561769"/>
    <w:rsid w:val="00562016"/>
    <w:rsid w:val="00562BC6"/>
    <w:rsid w:val="0056308E"/>
    <w:rsid w:val="00564741"/>
    <w:rsid w:val="005664FC"/>
    <w:rsid w:val="00570C0A"/>
    <w:rsid w:val="00570E75"/>
    <w:rsid w:val="0057163E"/>
    <w:rsid w:val="0057484F"/>
    <w:rsid w:val="005770C7"/>
    <w:rsid w:val="005772AC"/>
    <w:rsid w:val="00577922"/>
    <w:rsid w:val="005810ED"/>
    <w:rsid w:val="0058127A"/>
    <w:rsid w:val="00583B6C"/>
    <w:rsid w:val="00584065"/>
    <w:rsid w:val="00584CCF"/>
    <w:rsid w:val="00586876"/>
    <w:rsid w:val="00590129"/>
    <w:rsid w:val="00591073"/>
    <w:rsid w:val="00592EC8"/>
    <w:rsid w:val="00594F32"/>
    <w:rsid w:val="0059609E"/>
    <w:rsid w:val="005961F6"/>
    <w:rsid w:val="00596469"/>
    <w:rsid w:val="00596BA5"/>
    <w:rsid w:val="005A0006"/>
    <w:rsid w:val="005A04A2"/>
    <w:rsid w:val="005A2399"/>
    <w:rsid w:val="005A4AEB"/>
    <w:rsid w:val="005A4F8D"/>
    <w:rsid w:val="005A5AE5"/>
    <w:rsid w:val="005A5FD7"/>
    <w:rsid w:val="005C1062"/>
    <w:rsid w:val="005C1D99"/>
    <w:rsid w:val="005C1DBD"/>
    <w:rsid w:val="005C2047"/>
    <w:rsid w:val="005C28FD"/>
    <w:rsid w:val="005C4CBF"/>
    <w:rsid w:val="005D6F85"/>
    <w:rsid w:val="005D7F02"/>
    <w:rsid w:val="005E34D5"/>
    <w:rsid w:val="005E4C8C"/>
    <w:rsid w:val="005E5E81"/>
    <w:rsid w:val="005E6535"/>
    <w:rsid w:val="005E6926"/>
    <w:rsid w:val="005E721E"/>
    <w:rsid w:val="005F3144"/>
    <w:rsid w:val="005F3670"/>
    <w:rsid w:val="005F6500"/>
    <w:rsid w:val="005F7461"/>
    <w:rsid w:val="0060025B"/>
    <w:rsid w:val="00600D2D"/>
    <w:rsid w:val="00601104"/>
    <w:rsid w:val="00602484"/>
    <w:rsid w:val="00602672"/>
    <w:rsid w:val="00602A8A"/>
    <w:rsid w:val="006045C0"/>
    <w:rsid w:val="00607B48"/>
    <w:rsid w:val="00610459"/>
    <w:rsid w:val="00610615"/>
    <w:rsid w:val="006112BC"/>
    <w:rsid w:val="00611CFD"/>
    <w:rsid w:val="00613331"/>
    <w:rsid w:val="006152EF"/>
    <w:rsid w:val="00616C7E"/>
    <w:rsid w:val="00617547"/>
    <w:rsid w:val="00617728"/>
    <w:rsid w:val="006215A5"/>
    <w:rsid w:val="00624597"/>
    <w:rsid w:val="0062461B"/>
    <w:rsid w:val="00626C58"/>
    <w:rsid w:val="00626D8A"/>
    <w:rsid w:val="00627A57"/>
    <w:rsid w:val="00632DDB"/>
    <w:rsid w:val="00633A70"/>
    <w:rsid w:val="00634502"/>
    <w:rsid w:val="0063516C"/>
    <w:rsid w:val="00636C84"/>
    <w:rsid w:val="00636D32"/>
    <w:rsid w:val="00636D36"/>
    <w:rsid w:val="00641AFA"/>
    <w:rsid w:val="00642D6E"/>
    <w:rsid w:val="00644A19"/>
    <w:rsid w:val="006473D3"/>
    <w:rsid w:val="0064751C"/>
    <w:rsid w:val="00647E08"/>
    <w:rsid w:val="00650D7B"/>
    <w:rsid w:val="006525D9"/>
    <w:rsid w:val="00660C9C"/>
    <w:rsid w:val="006658A2"/>
    <w:rsid w:val="00666105"/>
    <w:rsid w:val="0066681A"/>
    <w:rsid w:val="006669DD"/>
    <w:rsid w:val="0066798C"/>
    <w:rsid w:val="00667AB4"/>
    <w:rsid w:val="00670B42"/>
    <w:rsid w:val="00670F83"/>
    <w:rsid w:val="00672CD1"/>
    <w:rsid w:val="00674043"/>
    <w:rsid w:val="00674F02"/>
    <w:rsid w:val="00675A6E"/>
    <w:rsid w:val="00677B9B"/>
    <w:rsid w:val="006819AF"/>
    <w:rsid w:val="0068278F"/>
    <w:rsid w:val="00684B05"/>
    <w:rsid w:val="00684BC2"/>
    <w:rsid w:val="00686D72"/>
    <w:rsid w:val="00687B8D"/>
    <w:rsid w:val="00691A77"/>
    <w:rsid w:val="0069491E"/>
    <w:rsid w:val="00695602"/>
    <w:rsid w:val="006A0AA7"/>
    <w:rsid w:val="006A2259"/>
    <w:rsid w:val="006A2305"/>
    <w:rsid w:val="006A320B"/>
    <w:rsid w:val="006A3EBF"/>
    <w:rsid w:val="006A42E2"/>
    <w:rsid w:val="006A45F1"/>
    <w:rsid w:val="006A6195"/>
    <w:rsid w:val="006A670C"/>
    <w:rsid w:val="006B18B0"/>
    <w:rsid w:val="006B1CEB"/>
    <w:rsid w:val="006B316E"/>
    <w:rsid w:val="006B44C7"/>
    <w:rsid w:val="006B59EC"/>
    <w:rsid w:val="006B5C34"/>
    <w:rsid w:val="006B6776"/>
    <w:rsid w:val="006C0823"/>
    <w:rsid w:val="006C23A8"/>
    <w:rsid w:val="006C31F5"/>
    <w:rsid w:val="006C47C7"/>
    <w:rsid w:val="006C5E5F"/>
    <w:rsid w:val="006C7137"/>
    <w:rsid w:val="006C75F0"/>
    <w:rsid w:val="006D43E6"/>
    <w:rsid w:val="006D4E6C"/>
    <w:rsid w:val="006D5927"/>
    <w:rsid w:val="006D5E5C"/>
    <w:rsid w:val="006D7727"/>
    <w:rsid w:val="006E05A4"/>
    <w:rsid w:val="006E22FB"/>
    <w:rsid w:val="006E2A2D"/>
    <w:rsid w:val="006E2B70"/>
    <w:rsid w:val="006E399E"/>
    <w:rsid w:val="006E49BA"/>
    <w:rsid w:val="006E7927"/>
    <w:rsid w:val="006E7A85"/>
    <w:rsid w:val="006F2063"/>
    <w:rsid w:val="006F470C"/>
    <w:rsid w:val="006F628E"/>
    <w:rsid w:val="00700113"/>
    <w:rsid w:val="00701D22"/>
    <w:rsid w:val="007022AC"/>
    <w:rsid w:val="00703728"/>
    <w:rsid w:val="00704F58"/>
    <w:rsid w:val="007050F8"/>
    <w:rsid w:val="00706FB7"/>
    <w:rsid w:val="00710F32"/>
    <w:rsid w:val="007111B3"/>
    <w:rsid w:val="0071262F"/>
    <w:rsid w:val="00712FC8"/>
    <w:rsid w:val="007138F7"/>
    <w:rsid w:val="00713ABC"/>
    <w:rsid w:val="0071429F"/>
    <w:rsid w:val="007162D7"/>
    <w:rsid w:val="0071694D"/>
    <w:rsid w:val="00716F04"/>
    <w:rsid w:val="00717B2E"/>
    <w:rsid w:val="00720501"/>
    <w:rsid w:val="00723425"/>
    <w:rsid w:val="007234AE"/>
    <w:rsid w:val="00723C30"/>
    <w:rsid w:val="007251BB"/>
    <w:rsid w:val="00725387"/>
    <w:rsid w:val="00726CA6"/>
    <w:rsid w:val="00727460"/>
    <w:rsid w:val="00727A4C"/>
    <w:rsid w:val="00731D03"/>
    <w:rsid w:val="00732657"/>
    <w:rsid w:val="00734EC2"/>
    <w:rsid w:val="00734FB4"/>
    <w:rsid w:val="00736D9B"/>
    <w:rsid w:val="007374F4"/>
    <w:rsid w:val="007403C4"/>
    <w:rsid w:val="007408B4"/>
    <w:rsid w:val="00740C43"/>
    <w:rsid w:val="00741417"/>
    <w:rsid w:val="0074314C"/>
    <w:rsid w:val="00743CE6"/>
    <w:rsid w:val="00744D9B"/>
    <w:rsid w:val="00747310"/>
    <w:rsid w:val="00747879"/>
    <w:rsid w:val="00747959"/>
    <w:rsid w:val="00750DA4"/>
    <w:rsid w:val="00752C7E"/>
    <w:rsid w:val="00753D36"/>
    <w:rsid w:val="00754083"/>
    <w:rsid w:val="00754121"/>
    <w:rsid w:val="007559A2"/>
    <w:rsid w:val="007576FB"/>
    <w:rsid w:val="0076096A"/>
    <w:rsid w:val="00763A0A"/>
    <w:rsid w:val="0076634D"/>
    <w:rsid w:val="00770641"/>
    <w:rsid w:val="00770F1E"/>
    <w:rsid w:val="0077433B"/>
    <w:rsid w:val="00776591"/>
    <w:rsid w:val="00782550"/>
    <w:rsid w:val="0078341D"/>
    <w:rsid w:val="00783723"/>
    <w:rsid w:val="00783E3A"/>
    <w:rsid w:val="00784304"/>
    <w:rsid w:val="00785993"/>
    <w:rsid w:val="00786D5B"/>
    <w:rsid w:val="00787FC2"/>
    <w:rsid w:val="0079020A"/>
    <w:rsid w:val="00790CAE"/>
    <w:rsid w:val="00792F44"/>
    <w:rsid w:val="00793A7E"/>
    <w:rsid w:val="00796F0B"/>
    <w:rsid w:val="00797B62"/>
    <w:rsid w:val="007A271B"/>
    <w:rsid w:val="007A2829"/>
    <w:rsid w:val="007A393D"/>
    <w:rsid w:val="007A3F55"/>
    <w:rsid w:val="007A425D"/>
    <w:rsid w:val="007A66CA"/>
    <w:rsid w:val="007A69D6"/>
    <w:rsid w:val="007A6AAF"/>
    <w:rsid w:val="007A6ADB"/>
    <w:rsid w:val="007B0CD9"/>
    <w:rsid w:val="007B2FAA"/>
    <w:rsid w:val="007B3B85"/>
    <w:rsid w:val="007B3CFF"/>
    <w:rsid w:val="007B45D7"/>
    <w:rsid w:val="007B5FA5"/>
    <w:rsid w:val="007B613C"/>
    <w:rsid w:val="007B6AFF"/>
    <w:rsid w:val="007C0899"/>
    <w:rsid w:val="007C20A5"/>
    <w:rsid w:val="007C34E9"/>
    <w:rsid w:val="007C4521"/>
    <w:rsid w:val="007C5DB6"/>
    <w:rsid w:val="007C6309"/>
    <w:rsid w:val="007C73D2"/>
    <w:rsid w:val="007D1210"/>
    <w:rsid w:val="007D1A22"/>
    <w:rsid w:val="007D38C9"/>
    <w:rsid w:val="007D3C0D"/>
    <w:rsid w:val="007D6267"/>
    <w:rsid w:val="007D757D"/>
    <w:rsid w:val="007E0EE8"/>
    <w:rsid w:val="007E1B1C"/>
    <w:rsid w:val="007E204A"/>
    <w:rsid w:val="007E4813"/>
    <w:rsid w:val="007E6876"/>
    <w:rsid w:val="007E6F2B"/>
    <w:rsid w:val="007E79F4"/>
    <w:rsid w:val="007E7C19"/>
    <w:rsid w:val="007F1CCC"/>
    <w:rsid w:val="007F321A"/>
    <w:rsid w:val="007F5414"/>
    <w:rsid w:val="007F60FA"/>
    <w:rsid w:val="007F767B"/>
    <w:rsid w:val="0080548E"/>
    <w:rsid w:val="00810421"/>
    <w:rsid w:val="00810B5A"/>
    <w:rsid w:val="00813252"/>
    <w:rsid w:val="008159F9"/>
    <w:rsid w:val="008204C0"/>
    <w:rsid w:val="00820A19"/>
    <w:rsid w:val="00820D87"/>
    <w:rsid w:val="008239D6"/>
    <w:rsid w:val="008242CF"/>
    <w:rsid w:val="008247F9"/>
    <w:rsid w:val="0082752F"/>
    <w:rsid w:val="00827FB7"/>
    <w:rsid w:val="00830AB4"/>
    <w:rsid w:val="00830DC7"/>
    <w:rsid w:val="00832801"/>
    <w:rsid w:val="00834BC6"/>
    <w:rsid w:val="0083507A"/>
    <w:rsid w:val="0083763F"/>
    <w:rsid w:val="0083799D"/>
    <w:rsid w:val="0084000A"/>
    <w:rsid w:val="00840AA4"/>
    <w:rsid w:val="00840C6B"/>
    <w:rsid w:val="00840E0F"/>
    <w:rsid w:val="00841964"/>
    <w:rsid w:val="0084280E"/>
    <w:rsid w:val="0084431A"/>
    <w:rsid w:val="00844D23"/>
    <w:rsid w:val="008473EA"/>
    <w:rsid w:val="008500B2"/>
    <w:rsid w:val="008525C1"/>
    <w:rsid w:val="00855604"/>
    <w:rsid w:val="00855FED"/>
    <w:rsid w:val="008574F6"/>
    <w:rsid w:val="008605D7"/>
    <w:rsid w:val="00860DCA"/>
    <w:rsid w:val="00863708"/>
    <w:rsid w:val="0086551A"/>
    <w:rsid w:val="00866CFC"/>
    <w:rsid w:val="00867B36"/>
    <w:rsid w:val="00870D2F"/>
    <w:rsid w:val="0088018B"/>
    <w:rsid w:val="00882233"/>
    <w:rsid w:val="00882CA0"/>
    <w:rsid w:val="00883C80"/>
    <w:rsid w:val="0088515D"/>
    <w:rsid w:val="00887C02"/>
    <w:rsid w:val="008904E5"/>
    <w:rsid w:val="00890A7C"/>
    <w:rsid w:val="00890B2E"/>
    <w:rsid w:val="00893D1D"/>
    <w:rsid w:val="00894485"/>
    <w:rsid w:val="008948D3"/>
    <w:rsid w:val="00895213"/>
    <w:rsid w:val="008952A7"/>
    <w:rsid w:val="00896054"/>
    <w:rsid w:val="00896570"/>
    <w:rsid w:val="00896D32"/>
    <w:rsid w:val="00897227"/>
    <w:rsid w:val="008A0451"/>
    <w:rsid w:val="008A0D9D"/>
    <w:rsid w:val="008A2083"/>
    <w:rsid w:val="008A513D"/>
    <w:rsid w:val="008A5D81"/>
    <w:rsid w:val="008A7A05"/>
    <w:rsid w:val="008B0AEC"/>
    <w:rsid w:val="008B0BED"/>
    <w:rsid w:val="008B1285"/>
    <w:rsid w:val="008B2305"/>
    <w:rsid w:val="008B36A5"/>
    <w:rsid w:val="008B48CC"/>
    <w:rsid w:val="008B4DC4"/>
    <w:rsid w:val="008C120E"/>
    <w:rsid w:val="008C13A3"/>
    <w:rsid w:val="008C2FDC"/>
    <w:rsid w:val="008C4881"/>
    <w:rsid w:val="008C57AC"/>
    <w:rsid w:val="008C5C78"/>
    <w:rsid w:val="008C6C73"/>
    <w:rsid w:val="008D040D"/>
    <w:rsid w:val="008D06E6"/>
    <w:rsid w:val="008D2B6F"/>
    <w:rsid w:val="008D3162"/>
    <w:rsid w:val="008D4B68"/>
    <w:rsid w:val="008D4C27"/>
    <w:rsid w:val="008D4C7E"/>
    <w:rsid w:val="008D6495"/>
    <w:rsid w:val="008D70CB"/>
    <w:rsid w:val="008E0166"/>
    <w:rsid w:val="008E275D"/>
    <w:rsid w:val="008E3032"/>
    <w:rsid w:val="008E423B"/>
    <w:rsid w:val="008E6DA4"/>
    <w:rsid w:val="008E6F6C"/>
    <w:rsid w:val="008E725F"/>
    <w:rsid w:val="008F03F5"/>
    <w:rsid w:val="008F0B42"/>
    <w:rsid w:val="008F1816"/>
    <w:rsid w:val="008F4A7F"/>
    <w:rsid w:val="008F7769"/>
    <w:rsid w:val="009013AF"/>
    <w:rsid w:val="00902D87"/>
    <w:rsid w:val="009058CA"/>
    <w:rsid w:val="00907E25"/>
    <w:rsid w:val="009100A0"/>
    <w:rsid w:val="00910C26"/>
    <w:rsid w:val="009110B0"/>
    <w:rsid w:val="0091119C"/>
    <w:rsid w:val="00913EF5"/>
    <w:rsid w:val="00914A0F"/>
    <w:rsid w:val="00914FCF"/>
    <w:rsid w:val="009178BF"/>
    <w:rsid w:val="00920802"/>
    <w:rsid w:val="0092135E"/>
    <w:rsid w:val="00921BCA"/>
    <w:rsid w:val="00923A81"/>
    <w:rsid w:val="009241C1"/>
    <w:rsid w:val="00924C53"/>
    <w:rsid w:val="00926423"/>
    <w:rsid w:val="0092755C"/>
    <w:rsid w:val="009306B9"/>
    <w:rsid w:val="00931B1D"/>
    <w:rsid w:val="00932482"/>
    <w:rsid w:val="009328B5"/>
    <w:rsid w:val="00932C8F"/>
    <w:rsid w:val="00933C4B"/>
    <w:rsid w:val="00933F59"/>
    <w:rsid w:val="009342D5"/>
    <w:rsid w:val="009366F1"/>
    <w:rsid w:val="00937874"/>
    <w:rsid w:val="00937B2E"/>
    <w:rsid w:val="00940AC1"/>
    <w:rsid w:val="00940EBD"/>
    <w:rsid w:val="00941007"/>
    <w:rsid w:val="009419B7"/>
    <w:rsid w:val="00941F32"/>
    <w:rsid w:val="00942497"/>
    <w:rsid w:val="009425BF"/>
    <w:rsid w:val="00942D50"/>
    <w:rsid w:val="00943187"/>
    <w:rsid w:val="00944AD8"/>
    <w:rsid w:val="009468D8"/>
    <w:rsid w:val="00947FA3"/>
    <w:rsid w:val="009514B1"/>
    <w:rsid w:val="009534E9"/>
    <w:rsid w:val="00955EC1"/>
    <w:rsid w:val="00960364"/>
    <w:rsid w:val="00961CCD"/>
    <w:rsid w:val="00963B9F"/>
    <w:rsid w:val="00964321"/>
    <w:rsid w:val="0096583B"/>
    <w:rsid w:val="009666A0"/>
    <w:rsid w:val="0096749E"/>
    <w:rsid w:val="00970FAC"/>
    <w:rsid w:val="00974D44"/>
    <w:rsid w:val="00976D5C"/>
    <w:rsid w:val="00977C9A"/>
    <w:rsid w:val="00980803"/>
    <w:rsid w:val="00982113"/>
    <w:rsid w:val="009821AA"/>
    <w:rsid w:val="009829E3"/>
    <w:rsid w:val="00982BA5"/>
    <w:rsid w:val="009830C7"/>
    <w:rsid w:val="00983C6D"/>
    <w:rsid w:val="00990E45"/>
    <w:rsid w:val="00992FF6"/>
    <w:rsid w:val="009A084B"/>
    <w:rsid w:val="009A1FC9"/>
    <w:rsid w:val="009A2B59"/>
    <w:rsid w:val="009A4CE9"/>
    <w:rsid w:val="009A5B27"/>
    <w:rsid w:val="009A6BE3"/>
    <w:rsid w:val="009B4B36"/>
    <w:rsid w:val="009B6659"/>
    <w:rsid w:val="009B7500"/>
    <w:rsid w:val="009B7A66"/>
    <w:rsid w:val="009C0E97"/>
    <w:rsid w:val="009C1134"/>
    <w:rsid w:val="009C2653"/>
    <w:rsid w:val="009C470C"/>
    <w:rsid w:val="009C7418"/>
    <w:rsid w:val="009C7C50"/>
    <w:rsid w:val="009D1A59"/>
    <w:rsid w:val="009D2033"/>
    <w:rsid w:val="009D21F5"/>
    <w:rsid w:val="009D34BC"/>
    <w:rsid w:val="009D35E3"/>
    <w:rsid w:val="009D3E3A"/>
    <w:rsid w:val="009D4A22"/>
    <w:rsid w:val="009D6F15"/>
    <w:rsid w:val="009D7224"/>
    <w:rsid w:val="009E02D6"/>
    <w:rsid w:val="009E02EE"/>
    <w:rsid w:val="009E4B4E"/>
    <w:rsid w:val="009E4E67"/>
    <w:rsid w:val="009E55C0"/>
    <w:rsid w:val="009E7C25"/>
    <w:rsid w:val="009E7C78"/>
    <w:rsid w:val="009F3B7D"/>
    <w:rsid w:val="009F74DD"/>
    <w:rsid w:val="00A00E77"/>
    <w:rsid w:val="00A0388F"/>
    <w:rsid w:val="00A043AC"/>
    <w:rsid w:val="00A079F4"/>
    <w:rsid w:val="00A10925"/>
    <w:rsid w:val="00A11DA2"/>
    <w:rsid w:val="00A12B06"/>
    <w:rsid w:val="00A13121"/>
    <w:rsid w:val="00A1740C"/>
    <w:rsid w:val="00A17432"/>
    <w:rsid w:val="00A1771B"/>
    <w:rsid w:val="00A202A0"/>
    <w:rsid w:val="00A2053F"/>
    <w:rsid w:val="00A20F11"/>
    <w:rsid w:val="00A23A90"/>
    <w:rsid w:val="00A253D9"/>
    <w:rsid w:val="00A2701B"/>
    <w:rsid w:val="00A272A2"/>
    <w:rsid w:val="00A27F74"/>
    <w:rsid w:val="00A3296C"/>
    <w:rsid w:val="00A3783B"/>
    <w:rsid w:val="00A40654"/>
    <w:rsid w:val="00A40BD5"/>
    <w:rsid w:val="00A40E10"/>
    <w:rsid w:val="00A44516"/>
    <w:rsid w:val="00A4454B"/>
    <w:rsid w:val="00A4475C"/>
    <w:rsid w:val="00A44799"/>
    <w:rsid w:val="00A47249"/>
    <w:rsid w:val="00A50712"/>
    <w:rsid w:val="00A55A7E"/>
    <w:rsid w:val="00A56B50"/>
    <w:rsid w:val="00A56E68"/>
    <w:rsid w:val="00A61343"/>
    <w:rsid w:val="00A61B9A"/>
    <w:rsid w:val="00A61EB1"/>
    <w:rsid w:val="00A623E7"/>
    <w:rsid w:val="00A6250F"/>
    <w:rsid w:val="00A62D3F"/>
    <w:rsid w:val="00A63DCE"/>
    <w:rsid w:val="00A67BB5"/>
    <w:rsid w:val="00A70286"/>
    <w:rsid w:val="00A70390"/>
    <w:rsid w:val="00A71407"/>
    <w:rsid w:val="00A718F0"/>
    <w:rsid w:val="00A71F58"/>
    <w:rsid w:val="00A72CD3"/>
    <w:rsid w:val="00A735D3"/>
    <w:rsid w:val="00A74B8F"/>
    <w:rsid w:val="00A7516D"/>
    <w:rsid w:val="00A80695"/>
    <w:rsid w:val="00A80E7B"/>
    <w:rsid w:val="00A81D2C"/>
    <w:rsid w:val="00A830EE"/>
    <w:rsid w:val="00A842A5"/>
    <w:rsid w:val="00A85EA7"/>
    <w:rsid w:val="00A86170"/>
    <w:rsid w:val="00A86D8B"/>
    <w:rsid w:val="00A87F0D"/>
    <w:rsid w:val="00A905D9"/>
    <w:rsid w:val="00A95372"/>
    <w:rsid w:val="00AA2F68"/>
    <w:rsid w:val="00AA49A3"/>
    <w:rsid w:val="00AA5D1B"/>
    <w:rsid w:val="00AA5FA7"/>
    <w:rsid w:val="00AA6F39"/>
    <w:rsid w:val="00AA799C"/>
    <w:rsid w:val="00AB0091"/>
    <w:rsid w:val="00AB20AC"/>
    <w:rsid w:val="00AB23BE"/>
    <w:rsid w:val="00AB27D8"/>
    <w:rsid w:val="00AB4CDE"/>
    <w:rsid w:val="00AB6A53"/>
    <w:rsid w:val="00AB7C31"/>
    <w:rsid w:val="00AC0EE2"/>
    <w:rsid w:val="00AC2089"/>
    <w:rsid w:val="00AC3BF4"/>
    <w:rsid w:val="00AC461D"/>
    <w:rsid w:val="00AC5D21"/>
    <w:rsid w:val="00AC646E"/>
    <w:rsid w:val="00AC7519"/>
    <w:rsid w:val="00AD3105"/>
    <w:rsid w:val="00AD3774"/>
    <w:rsid w:val="00AD3800"/>
    <w:rsid w:val="00AD437F"/>
    <w:rsid w:val="00AD62AB"/>
    <w:rsid w:val="00AD78C4"/>
    <w:rsid w:val="00AE3810"/>
    <w:rsid w:val="00AE4079"/>
    <w:rsid w:val="00AE72E0"/>
    <w:rsid w:val="00AF10D7"/>
    <w:rsid w:val="00AF164F"/>
    <w:rsid w:val="00AF2F41"/>
    <w:rsid w:val="00AF45AF"/>
    <w:rsid w:val="00AF7F42"/>
    <w:rsid w:val="00AF7FF9"/>
    <w:rsid w:val="00B03701"/>
    <w:rsid w:val="00B05299"/>
    <w:rsid w:val="00B06F08"/>
    <w:rsid w:val="00B07E5E"/>
    <w:rsid w:val="00B12BA3"/>
    <w:rsid w:val="00B12E3A"/>
    <w:rsid w:val="00B12F7E"/>
    <w:rsid w:val="00B14CD9"/>
    <w:rsid w:val="00B16302"/>
    <w:rsid w:val="00B17B19"/>
    <w:rsid w:val="00B2113E"/>
    <w:rsid w:val="00B220E2"/>
    <w:rsid w:val="00B236CA"/>
    <w:rsid w:val="00B23AA8"/>
    <w:rsid w:val="00B24533"/>
    <w:rsid w:val="00B251E4"/>
    <w:rsid w:val="00B27A24"/>
    <w:rsid w:val="00B27F0F"/>
    <w:rsid w:val="00B30E12"/>
    <w:rsid w:val="00B33FFE"/>
    <w:rsid w:val="00B36068"/>
    <w:rsid w:val="00B40B44"/>
    <w:rsid w:val="00B40CD7"/>
    <w:rsid w:val="00B42378"/>
    <w:rsid w:val="00B4275A"/>
    <w:rsid w:val="00B427DA"/>
    <w:rsid w:val="00B436E2"/>
    <w:rsid w:val="00B4397C"/>
    <w:rsid w:val="00B448E8"/>
    <w:rsid w:val="00B449A8"/>
    <w:rsid w:val="00B464F6"/>
    <w:rsid w:val="00B46E86"/>
    <w:rsid w:val="00B46FE9"/>
    <w:rsid w:val="00B47575"/>
    <w:rsid w:val="00B47BEF"/>
    <w:rsid w:val="00B5066C"/>
    <w:rsid w:val="00B51536"/>
    <w:rsid w:val="00B51F8F"/>
    <w:rsid w:val="00B53885"/>
    <w:rsid w:val="00B53936"/>
    <w:rsid w:val="00B53EA2"/>
    <w:rsid w:val="00B54B3E"/>
    <w:rsid w:val="00B55BB2"/>
    <w:rsid w:val="00B5617A"/>
    <w:rsid w:val="00B56A93"/>
    <w:rsid w:val="00B57A21"/>
    <w:rsid w:val="00B616F0"/>
    <w:rsid w:val="00B61CF4"/>
    <w:rsid w:val="00B636EA"/>
    <w:rsid w:val="00B64390"/>
    <w:rsid w:val="00B64B39"/>
    <w:rsid w:val="00B66B78"/>
    <w:rsid w:val="00B70709"/>
    <w:rsid w:val="00B71785"/>
    <w:rsid w:val="00B71ECD"/>
    <w:rsid w:val="00B7343D"/>
    <w:rsid w:val="00B73CD5"/>
    <w:rsid w:val="00B74D18"/>
    <w:rsid w:val="00B75D8D"/>
    <w:rsid w:val="00B76573"/>
    <w:rsid w:val="00B76AF3"/>
    <w:rsid w:val="00B779BA"/>
    <w:rsid w:val="00B77A08"/>
    <w:rsid w:val="00B81704"/>
    <w:rsid w:val="00B8307C"/>
    <w:rsid w:val="00B83081"/>
    <w:rsid w:val="00B8539A"/>
    <w:rsid w:val="00B856F1"/>
    <w:rsid w:val="00B85F14"/>
    <w:rsid w:val="00B8603A"/>
    <w:rsid w:val="00B87644"/>
    <w:rsid w:val="00B90262"/>
    <w:rsid w:val="00B90667"/>
    <w:rsid w:val="00B91156"/>
    <w:rsid w:val="00B91241"/>
    <w:rsid w:val="00B933F4"/>
    <w:rsid w:val="00B975BB"/>
    <w:rsid w:val="00BA2BAE"/>
    <w:rsid w:val="00BA6B2D"/>
    <w:rsid w:val="00BB043C"/>
    <w:rsid w:val="00BB0956"/>
    <w:rsid w:val="00BB0C24"/>
    <w:rsid w:val="00BB27CC"/>
    <w:rsid w:val="00BB5F01"/>
    <w:rsid w:val="00BB63A3"/>
    <w:rsid w:val="00BB65C2"/>
    <w:rsid w:val="00BB68CC"/>
    <w:rsid w:val="00BB7AD9"/>
    <w:rsid w:val="00BC1A58"/>
    <w:rsid w:val="00BC32C6"/>
    <w:rsid w:val="00BC3A85"/>
    <w:rsid w:val="00BC3BC4"/>
    <w:rsid w:val="00BC3C80"/>
    <w:rsid w:val="00BC421F"/>
    <w:rsid w:val="00BC564B"/>
    <w:rsid w:val="00BC61A1"/>
    <w:rsid w:val="00BC743C"/>
    <w:rsid w:val="00BD140B"/>
    <w:rsid w:val="00BD25E9"/>
    <w:rsid w:val="00BD2679"/>
    <w:rsid w:val="00BD3B78"/>
    <w:rsid w:val="00BD4263"/>
    <w:rsid w:val="00BD522C"/>
    <w:rsid w:val="00BD5836"/>
    <w:rsid w:val="00BD7DF6"/>
    <w:rsid w:val="00BE3979"/>
    <w:rsid w:val="00BE3B28"/>
    <w:rsid w:val="00BE4609"/>
    <w:rsid w:val="00BE54DD"/>
    <w:rsid w:val="00BE6549"/>
    <w:rsid w:val="00BE68D8"/>
    <w:rsid w:val="00BF1789"/>
    <w:rsid w:val="00BF2252"/>
    <w:rsid w:val="00BF24C5"/>
    <w:rsid w:val="00BF2C4A"/>
    <w:rsid w:val="00BF3199"/>
    <w:rsid w:val="00BF3302"/>
    <w:rsid w:val="00BF56B3"/>
    <w:rsid w:val="00BF7FD8"/>
    <w:rsid w:val="00C0031C"/>
    <w:rsid w:val="00C01420"/>
    <w:rsid w:val="00C01EF5"/>
    <w:rsid w:val="00C032E7"/>
    <w:rsid w:val="00C0471F"/>
    <w:rsid w:val="00C063EE"/>
    <w:rsid w:val="00C07F2C"/>
    <w:rsid w:val="00C11206"/>
    <w:rsid w:val="00C11603"/>
    <w:rsid w:val="00C137E7"/>
    <w:rsid w:val="00C14D55"/>
    <w:rsid w:val="00C150B5"/>
    <w:rsid w:val="00C1515D"/>
    <w:rsid w:val="00C1550F"/>
    <w:rsid w:val="00C157D4"/>
    <w:rsid w:val="00C164C7"/>
    <w:rsid w:val="00C16A78"/>
    <w:rsid w:val="00C17391"/>
    <w:rsid w:val="00C234CC"/>
    <w:rsid w:val="00C2358A"/>
    <w:rsid w:val="00C2431F"/>
    <w:rsid w:val="00C2445E"/>
    <w:rsid w:val="00C24A8A"/>
    <w:rsid w:val="00C25682"/>
    <w:rsid w:val="00C257BB"/>
    <w:rsid w:val="00C31F6F"/>
    <w:rsid w:val="00C33EDA"/>
    <w:rsid w:val="00C3583F"/>
    <w:rsid w:val="00C37327"/>
    <w:rsid w:val="00C40D6F"/>
    <w:rsid w:val="00C42222"/>
    <w:rsid w:val="00C45F88"/>
    <w:rsid w:val="00C46A49"/>
    <w:rsid w:val="00C50004"/>
    <w:rsid w:val="00C51738"/>
    <w:rsid w:val="00C52F4D"/>
    <w:rsid w:val="00C52FEE"/>
    <w:rsid w:val="00C532D1"/>
    <w:rsid w:val="00C534F6"/>
    <w:rsid w:val="00C53AAF"/>
    <w:rsid w:val="00C54541"/>
    <w:rsid w:val="00C5543D"/>
    <w:rsid w:val="00C55ED0"/>
    <w:rsid w:val="00C57F59"/>
    <w:rsid w:val="00C626DD"/>
    <w:rsid w:val="00C63E0D"/>
    <w:rsid w:val="00C667A3"/>
    <w:rsid w:val="00C701A0"/>
    <w:rsid w:val="00C73072"/>
    <w:rsid w:val="00C7363F"/>
    <w:rsid w:val="00C73CBA"/>
    <w:rsid w:val="00C73DE5"/>
    <w:rsid w:val="00C73DFA"/>
    <w:rsid w:val="00C77B8F"/>
    <w:rsid w:val="00C8098B"/>
    <w:rsid w:val="00C81881"/>
    <w:rsid w:val="00C82417"/>
    <w:rsid w:val="00C830C6"/>
    <w:rsid w:val="00C8449F"/>
    <w:rsid w:val="00C85456"/>
    <w:rsid w:val="00C874CF"/>
    <w:rsid w:val="00C9101F"/>
    <w:rsid w:val="00C91086"/>
    <w:rsid w:val="00C932F6"/>
    <w:rsid w:val="00C93ABF"/>
    <w:rsid w:val="00C9670A"/>
    <w:rsid w:val="00C96976"/>
    <w:rsid w:val="00C97854"/>
    <w:rsid w:val="00C97C2B"/>
    <w:rsid w:val="00C97D98"/>
    <w:rsid w:val="00CA31DC"/>
    <w:rsid w:val="00CA335E"/>
    <w:rsid w:val="00CB0617"/>
    <w:rsid w:val="00CB0956"/>
    <w:rsid w:val="00CB1CFE"/>
    <w:rsid w:val="00CB25DE"/>
    <w:rsid w:val="00CB6167"/>
    <w:rsid w:val="00CB6A90"/>
    <w:rsid w:val="00CB7CB9"/>
    <w:rsid w:val="00CC00D0"/>
    <w:rsid w:val="00CC01E2"/>
    <w:rsid w:val="00CC0262"/>
    <w:rsid w:val="00CC0866"/>
    <w:rsid w:val="00CC14F1"/>
    <w:rsid w:val="00CC16FE"/>
    <w:rsid w:val="00CC6D47"/>
    <w:rsid w:val="00CD0312"/>
    <w:rsid w:val="00CD40A0"/>
    <w:rsid w:val="00CD42D1"/>
    <w:rsid w:val="00CD703D"/>
    <w:rsid w:val="00CE05E0"/>
    <w:rsid w:val="00CE0651"/>
    <w:rsid w:val="00CE1539"/>
    <w:rsid w:val="00CE180B"/>
    <w:rsid w:val="00CE1A29"/>
    <w:rsid w:val="00CE3B4E"/>
    <w:rsid w:val="00CE3B5B"/>
    <w:rsid w:val="00CE47D1"/>
    <w:rsid w:val="00CF0967"/>
    <w:rsid w:val="00CF1447"/>
    <w:rsid w:val="00CF288B"/>
    <w:rsid w:val="00CF29FC"/>
    <w:rsid w:val="00CF2F23"/>
    <w:rsid w:val="00CF2FF5"/>
    <w:rsid w:val="00CF3BA1"/>
    <w:rsid w:val="00CF495C"/>
    <w:rsid w:val="00CF750A"/>
    <w:rsid w:val="00CF79AA"/>
    <w:rsid w:val="00D036DA"/>
    <w:rsid w:val="00D03B32"/>
    <w:rsid w:val="00D0577A"/>
    <w:rsid w:val="00D058B9"/>
    <w:rsid w:val="00D05993"/>
    <w:rsid w:val="00D05D43"/>
    <w:rsid w:val="00D0706F"/>
    <w:rsid w:val="00D117F9"/>
    <w:rsid w:val="00D12CED"/>
    <w:rsid w:val="00D1379C"/>
    <w:rsid w:val="00D14205"/>
    <w:rsid w:val="00D15B02"/>
    <w:rsid w:val="00D177FB"/>
    <w:rsid w:val="00D20585"/>
    <w:rsid w:val="00D21231"/>
    <w:rsid w:val="00D2166D"/>
    <w:rsid w:val="00D22077"/>
    <w:rsid w:val="00D22406"/>
    <w:rsid w:val="00D24963"/>
    <w:rsid w:val="00D267EF"/>
    <w:rsid w:val="00D26934"/>
    <w:rsid w:val="00D26E83"/>
    <w:rsid w:val="00D27E10"/>
    <w:rsid w:val="00D3123E"/>
    <w:rsid w:val="00D31739"/>
    <w:rsid w:val="00D3228E"/>
    <w:rsid w:val="00D32EA6"/>
    <w:rsid w:val="00D334B7"/>
    <w:rsid w:val="00D34123"/>
    <w:rsid w:val="00D3735F"/>
    <w:rsid w:val="00D40B42"/>
    <w:rsid w:val="00D4257E"/>
    <w:rsid w:val="00D425FD"/>
    <w:rsid w:val="00D42BA3"/>
    <w:rsid w:val="00D4306E"/>
    <w:rsid w:val="00D43C78"/>
    <w:rsid w:val="00D44003"/>
    <w:rsid w:val="00D444A2"/>
    <w:rsid w:val="00D46BB8"/>
    <w:rsid w:val="00D47F0D"/>
    <w:rsid w:val="00D515A5"/>
    <w:rsid w:val="00D5299E"/>
    <w:rsid w:val="00D54C9A"/>
    <w:rsid w:val="00D56416"/>
    <w:rsid w:val="00D5679D"/>
    <w:rsid w:val="00D610E4"/>
    <w:rsid w:val="00D63D6E"/>
    <w:rsid w:val="00D64754"/>
    <w:rsid w:val="00D64D26"/>
    <w:rsid w:val="00D652A9"/>
    <w:rsid w:val="00D652AF"/>
    <w:rsid w:val="00D678A4"/>
    <w:rsid w:val="00D70C43"/>
    <w:rsid w:val="00D711F7"/>
    <w:rsid w:val="00D71EE2"/>
    <w:rsid w:val="00D734EF"/>
    <w:rsid w:val="00D73B6C"/>
    <w:rsid w:val="00D73FBD"/>
    <w:rsid w:val="00D754FB"/>
    <w:rsid w:val="00D85C25"/>
    <w:rsid w:val="00D868F1"/>
    <w:rsid w:val="00D901D5"/>
    <w:rsid w:val="00D920A2"/>
    <w:rsid w:val="00D9237D"/>
    <w:rsid w:val="00D93BFF"/>
    <w:rsid w:val="00D94F6E"/>
    <w:rsid w:val="00D957F6"/>
    <w:rsid w:val="00DA0246"/>
    <w:rsid w:val="00DA1A13"/>
    <w:rsid w:val="00DA1A7C"/>
    <w:rsid w:val="00DA1BA7"/>
    <w:rsid w:val="00DA2293"/>
    <w:rsid w:val="00DA32FD"/>
    <w:rsid w:val="00DA568D"/>
    <w:rsid w:val="00DA5CCF"/>
    <w:rsid w:val="00DA65D5"/>
    <w:rsid w:val="00DB0E5D"/>
    <w:rsid w:val="00DB1D1F"/>
    <w:rsid w:val="00DB242E"/>
    <w:rsid w:val="00DB388A"/>
    <w:rsid w:val="00DB4646"/>
    <w:rsid w:val="00DB4750"/>
    <w:rsid w:val="00DB6708"/>
    <w:rsid w:val="00DB7218"/>
    <w:rsid w:val="00DC0A90"/>
    <w:rsid w:val="00DC11B6"/>
    <w:rsid w:val="00DC1CC1"/>
    <w:rsid w:val="00DC6CEA"/>
    <w:rsid w:val="00DC7563"/>
    <w:rsid w:val="00DD34CA"/>
    <w:rsid w:val="00DD6275"/>
    <w:rsid w:val="00DE0984"/>
    <w:rsid w:val="00DE1CE4"/>
    <w:rsid w:val="00DE351E"/>
    <w:rsid w:val="00DE49C7"/>
    <w:rsid w:val="00DE4D2A"/>
    <w:rsid w:val="00DE73BC"/>
    <w:rsid w:val="00DE7B49"/>
    <w:rsid w:val="00DF4DD5"/>
    <w:rsid w:val="00DF4EF7"/>
    <w:rsid w:val="00DF52EA"/>
    <w:rsid w:val="00DF585B"/>
    <w:rsid w:val="00DF58C5"/>
    <w:rsid w:val="00DF6ECE"/>
    <w:rsid w:val="00E004A1"/>
    <w:rsid w:val="00E009F7"/>
    <w:rsid w:val="00E02658"/>
    <w:rsid w:val="00E03AF8"/>
    <w:rsid w:val="00E04871"/>
    <w:rsid w:val="00E04EF7"/>
    <w:rsid w:val="00E06738"/>
    <w:rsid w:val="00E07139"/>
    <w:rsid w:val="00E07B03"/>
    <w:rsid w:val="00E10123"/>
    <w:rsid w:val="00E10C4E"/>
    <w:rsid w:val="00E12718"/>
    <w:rsid w:val="00E12896"/>
    <w:rsid w:val="00E13FAC"/>
    <w:rsid w:val="00E14967"/>
    <w:rsid w:val="00E15996"/>
    <w:rsid w:val="00E173C0"/>
    <w:rsid w:val="00E17480"/>
    <w:rsid w:val="00E2285E"/>
    <w:rsid w:val="00E234B5"/>
    <w:rsid w:val="00E31A48"/>
    <w:rsid w:val="00E33588"/>
    <w:rsid w:val="00E34ACC"/>
    <w:rsid w:val="00E34D45"/>
    <w:rsid w:val="00E36E3A"/>
    <w:rsid w:val="00E37439"/>
    <w:rsid w:val="00E41A00"/>
    <w:rsid w:val="00E41FA4"/>
    <w:rsid w:val="00E421D2"/>
    <w:rsid w:val="00E456CE"/>
    <w:rsid w:val="00E45704"/>
    <w:rsid w:val="00E479F7"/>
    <w:rsid w:val="00E47A81"/>
    <w:rsid w:val="00E523E1"/>
    <w:rsid w:val="00E52851"/>
    <w:rsid w:val="00E542E6"/>
    <w:rsid w:val="00E54FDF"/>
    <w:rsid w:val="00E57809"/>
    <w:rsid w:val="00E60289"/>
    <w:rsid w:val="00E6037D"/>
    <w:rsid w:val="00E61694"/>
    <w:rsid w:val="00E6194F"/>
    <w:rsid w:val="00E61A46"/>
    <w:rsid w:val="00E61F36"/>
    <w:rsid w:val="00E6264A"/>
    <w:rsid w:val="00E63B9F"/>
    <w:rsid w:val="00E6435F"/>
    <w:rsid w:val="00E65630"/>
    <w:rsid w:val="00E65A24"/>
    <w:rsid w:val="00E66071"/>
    <w:rsid w:val="00E664E1"/>
    <w:rsid w:val="00E70660"/>
    <w:rsid w:val="00E710A3"/>
    <w:rsid w:val="00E7124F"/>
    <w:rsid w:val="00E731A9"/>
    <w:rsid w:val="00E73224"/>
    <w:rsid w:val="00E73F65"/>
    <w:rsid w:val="00E74165"/>
    <w:rsid w:val="00E74AD6"/>
    <w:rsid w:val="00E74AE3"/>
    <w:rsid w:val="00E74BD5"/>
    <w:rsid w:val="00E76318"/>
    <w:rsid w:val="00E76739"/>
    <w:rsid w:val="00E77BB5"/>
    <w:rsid w:val="00E80142"/>
    <w:rsid w:val="00E80896"/>
    <w:rsid w:val="00E8111C"/>
    <w:rsid w:val="00E81784"/>
    <w:rsid w:val="00E81D79"/>
    <w:rsid w:val="00E839D6"/>
    <w:rsid w:val="00E84881"/>
    <w:rsid w:val="00E84EB0"/>
    <w:rsid w:val="00E85998"/>
    <w:rsid w:val="00E87EC8"/>
    <w:rsid w:val="00E90679"/>
    <w:rsid w:val="00E91146"/>
    <w:rsid w:val="00E91B20"/>
    <w:rsid w:val="00E9252C"/>
    <w:rsid w:val="00E96640"/>
    <w:rsid w:val="00E972D7"/>
    <w:rsid w:val="00E97F63"/>
    <w:rsid w:val="00EA14F0"/>
    <w:rsid w:val="00EA1C6A"/>
    <w:rsid w:val="00EA3759"/>
    <w:rsid w:val="00EA4551"/>
    <w:rsid w:val="00EA6B84"/>
    <w:rsid w:val="00EB08C1"/>
    <w:rsid w:val="00EB1696"/>
    <w:rsid w:val="00EB1829"/>
    <w:rsid w:val="00EB4752"/>
    <w:rsid w:val="00EB48A0"/>
    <w:rsid w:val="00EB6514"/>
    <w:rsid w:val="00EB7416"/>
    <w:rsid w:val="00EC098E"/>
    <w:rsid w:val="00EC1539"/>
    <w:rsid w:val="00EC1769"/>
    <w:rsid w:val="00EC28FC"/>
    <w:rsid w:val="00EC4C15"/>
    <w:rsid w:val="00EC5498"/>
    <w:rsid w:val="00ED1057"/>
    <w:rsid w:val="00ED169D"/>
    <w:rsid w:val="00ED1CA7"/>
    <w:rsid w:val="00ED6891"/>
    <w:rsid w:val="00ED725C"/>
    <w:rsid w:val="00ED7618"/>
    <w:rsid w:val="00EE05B0"/>
    <w:rsid w:val="00EE16A1"/>
    <w:rsid w:val="00EE1962"/>
    <w:rsid w:val="00EE207D"/>
    <w:rsid w:val="00EE3695"/>
    <w:rsid w:val="00EE485D"/>
    <w:rsid w:val="00EE6520"/>
    <w:rsid w:val="00EE7428"/>
    <w:rsid w:val="00EF0367"/>
    <w:rsid w:val="00EF041E"/>
    <w:rsid w:val="00EF0CCD"/>
    <w:rsid w:val="00EF2D4A"/>
    <w:rsid w:val="00EF454F"/>
    <w:rsid w:val="00EF6D55"/>
    <w:rsid w:val="00F01602"/>
    <w:rsid w:val="00F0388D"/>
    <w:rsid w:val="00F03DE8"/>
    <w:rsid w:val="00F043DE"/>
    <w:rsid w:val="00F0449D"/>
    <w:rsid w:val="00F05087"/>
    <w:rsid w:val="00F057D8"/>
    <w:rsid w:val="00F06425"/>
    <w:rsid w:val="00F07D86"/>
    <w:rsid w:val="00F07E06"/>
    <w:rsid w:val="00F115CB"/>
    <w:rsid w:val="00F12024"/>
    <w:rsid w:val="00F121BB"/>
    <w:rsid w:val="00F1678F"/>
    <w:rsid w:val="00F218C2"/>
    <w:rsid w:val="00F2419C"/>
    <w:rsid w:val="00F251FE"/>
    <w:rsid w:val="00F25442"/>
    <w:rsid w:val="00F259E0"/>
    <w:rsid w:val="00F26364"/>
    <w:rsid w:val="00F267CC"/>
    <w:rsid w:val="00F27639"/>
    <w:rsid w:val="00F27C27"/>
    <w:rsid w:val="00F305DF"/>
    <w:rsid w:val="00F35EA5"/>
    <w:rsid w:val="00F37184"/>
    <w:rsid w:val="00F40211"/>
    <w:rsid w:val="00F42771"/>
    <w:rsid w:val="00F431BB"/>
    <w:rsid w:val="00F433D3"/>
    <w:rsid w:val="00F43B9C"/>
    <w:rsid w:val="00F45634"/>
    <w:rsid w:val="00F477E4"/>
    <w:rsid w:val="00F479AF"/>
    <w:rsid w:val="00F479E1"/>
    <w:rsid w:val="00F5102C"/>
    <w:rsid w:val="00F5201D"/>
    <w:rsid w:val="00F5202C"/>
    <w:rsid w:val="00F54430"/>
    <w:rsid w:val="00F5582B"/>
    <w:rsid w:val="00F5698B"/>
    <w:rsid w:val="00F577F4"/>
    <w:rsid w:val="00F60310"/>
    <w:rsid w:val="00F60E3B"/>
    <w:rsid w:val="00F61847"/>
    <w:rsid w:val="00F6201C"/>
    <w:rsid w:val="00F679C8"/>
    <w:rsid w:val="00F7183F"/>
    <w:rsid w:val="00F71B6C"/>
    <w:rsid w:val="00F72609"/>
    <w:rsid w:val="00F74AE3"/>
    <w:rsid w:val="00F7669E"/>
    <w:rsid w:val="00F80E21"/>
    <w:rsid w:val="00F827AA"/>
    <w:rsid w:val="00F82DDC"/>
    <w:rsid w:val="00F86CAD"/>
    <w:rsid w:val="00F87257"/>
    <w:rsid w:val="00F87F1F"/>
    <w:rsid w:val="00F90764"/>
    <w:rsid w:val="00F91371"/>
    <w:rsid w:val="00F92EBA"/>
    <w:rsid w:val="00F938DE"/>
    <w:rsid w:val="00F94E99"/>
    <w:rsid w:val="00F954A3"/>
    <w:rsid w:val="00F97871"/>
    <w:rsid w:val="00FA3848"/>
    <w:rsid w:val="00FA565B"/>
    <w:rsid w:val="00FB0978"/>
    <w:rsid w:val="00FB1B73"/>
    <w:rsid w:val="00FC0248"/>
    <w:rsid w:val="00FC121A"/>
    <w:rsid w:val="00FC162C"/>
    <w:rsid w:val="00FC20E4"/>
    <w:rsid w:val="00FC3C85"/>
    <w:rsid w:val="00FC56E1"/>
    <w:rsid w:val="00FC7E74"/>
    <w:rsid w:val="00FD15B9"/>
    <w:rsid w:val="00FD22F1"/>
    <w:rsid w:val="00FD371F"/>
    <w:rsid w:val="00FD3F81"/>
    <w:rsid w:val="00FD5600"/>
    <w:rsid w:val="00FD5C2D"/>
    <w:rsid w:val="00FD66A7"/>
    <w:rsid w:val="00FE1B23"/>
    <w:rsid w:val="00FE1BF8"/>
    <w:rsid w:val="00FE1E3D"/>
    <w:rsid w:val="00FE3515"/>
    <w:rsid w:val="00FE359C"/>
    <w:rsid w:val="00FE384C"/>
    <w:rsid w:val="00FE4F6F"/>
    <w:rsid w:val="00FE5653"/>
    <w:rsid w:val="00FE6541"/>
    <w:rsid w:val="00FE6C22"/>
    <w:rsid w:val="00FF238C"/>
    <w:rsid w:val="00FF43ED"/>
    <w:rsid w:val="00FF458D"/>
    <w:rsid w:val="00FF7E1F"/>
    <w:rsid w:val="00FF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6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161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7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2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16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166D"/>
    <w:rPr>
      <w:rFonts w:cs="Times New Roman"/>
    </w:rPr>
  </w:style>
  <w:style w:type="paragraph" w:styleId="ListParagraph">
    <w:name w:val="List Paragraph"/>
    <w:basedOn w:val="Normal"/>
    <w:uiPriority w:val="99"/>
    <w:qFormat/>
    <w:rsid w:val="00347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873</TotalTime>
  <Pages>18</Pages>
  <Words>1959</Words>
  <Characters>11172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Леново</cp:lastModifiedBy>
  <cp:revision>33</cp:revision>
  <cp:lastPrinted>2014-02-23T20:25:00Z</cp:lastPrinted>
  <dcterms:created xsi:type="dcterms:W3CDTF">2014-02-21T12:30:00Z</dcterms:created>
  <dcterms:modified xsi:type="dcterms:W3CDTF">2018-04-17T11:23:00Z</dcterms:modified>
</cp:coreProperties>
</file>